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40"/>
        <w:gridCol w:w="728"/>
        <w:gridCol w:w="6542"/>
      </w:tblGrid>
      <w:tr w:rsidR="001B2ABD" w14:paraId="76AFB25F" w14:textId="77777777" w:rsidTr="004F4F80">
        <w:trPr>
          <w:trHeight w:val="5009"/>
        </w:trPr>
        <w:tc>
          <w:tcPr>
            <w:tcW w:w="3640" w:type="dxa"/>
            <w:vAlign w:val="bottom"/>
          </w:tcPr>
          <w:p w14:paraId="0A4C36C1" w14:textId="77777777" w:rsidR="001B2ABD" w:rsidRDefault="006D74B0" w:rsidP="001B2ABD">
            <w:pPr>
              <w:tabs>
                <w:tab w:val="left" w:pos="990"/>
              </w:tabs>
              <w:jc w:val="center"/>
            </w:pPr>
            <w:bookmarkStart w:id="0" w:name="_Hlk5106874"/>
            <w:bookmarkStart w:id="1" w:name="_GoBack"/>
            <w:bookmarkEnd w:id="1"/>
            <w:r w:rsidRPr="00A02F6F">
              <w:rPr>
                <w:noProof/>
              </w:rPr>
              <w:drawing>
                <wp:inline distT="0" distB="0" distL="0" distR="0" wp14:anchorId="65CF89FA" wp14:editId="65ED3A5F">
                  <wp:extent cx="2139950" cy="24669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iverse-spot-rocket-book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</w:tcPr>
          <w:p w14:paraId="28DD378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542" w:type="dxa"/>
            <w:vAlign w:val="bottom"/>
          </w:tcPr>
          <w:p w14:paraId="49A7C601" w14:textId="77777777" w:rsidR="00EE34F1" w:rsidRDefault="00EE34F1" w:rsidP="001B2ABD">
            <w:pPr>
              <w:pStyle w:val="Title"/>
            </w:pPr>
            <w:r>
              <w:t>Our</w:t>
            </w:r>
          </w:p>
          <w:p w14:paraId="4463E24A" w14:textId="77777777" w:rsidR="001B2ABD" w:rsidRDefault="00EE34F1" w:rsidP="001B2ABD">
            <w:pPr>
              <w:pStyle w:val="Title"/>
            </w:pPr>
            <w:r>
              <w:t>Public lIbrary</w:t>
            </w:r>
          </w:p>
          <w:p w14:paraId="46ED0720" w14:textId="77777777" w:rsidR="00EE34F1" w:rsidRPr="00EE34F1" w:rsidRDefault="00EE34F1" w:rsidP="00EE34F1"/>
          <w:p w14:paraId="0E373317" w14:textId="77777777" w:rsidR="001B2ABD" w:rsidRDefault="001B2ABD" w:rsidP="001B2ABD">
            <w:pPr>
              <w:pStyle w:val="Subtitle"/>
            </w:pPr>
          </w:p>
        </w:tc>
      </w:tr>
      <w:tr w:rsidR="001B2ABD" w14:paraId="737D53F9" w14:textId="77777777" w:rsidTr="004F4F80">
        <w:trPr>
          <w:trHeight w:val="8401"/>
        </w:trPr>
        <w:tc>
          <w:tcPr>
            <w:tcW w:w="3640" w:type="dxa"/>
          </w:tcPr>
          <w:sdt>
            <w:sdtPr>
              <w:id w:val="-1711873194"/>
              <w:placeholder>
                <w:docPart w:val="C6658AA5A43148489DF52C3C6DD44F14"/>
              </w:placeholder>
              <w:temporary/>
              <w:showingPlcHdr/>
              <w15:appearance w15:val="hidden"/>
            </w:sdtPr>
            <w:sdtEndPr/>
            <w:sdtContent>
              <w:p w14:paraId="4D5AEF7B" w14:textId="77777777" w:rsidR="001B2ABD" w:rsidRDefault="00036450" w:rsidP="00036450">
                <w:pPr>
                  <w:pStyle w:val="Heading3"/>
                </w:pPr>
                <w:r w:rsidRPr="0086328E">
                  <w:rPr>
                    <w:sz w:val="24"/>
                  </w:rPr>
                  <w:t>Profile</w:t>
                </w:r>
              </w:p>
            </w:sdtContent>
          </w:sdt>
          <w:p w14:paraId="34A21D06" w14:textId="77777777" w:rsidR="0086328E" w:rsidRDefault="0086328E" w:rsidP="008632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your library’s logo or image in the box above.</w:t>
            </w:r>
          </w:p>
          <w:p w14:paraId="4A4032C4" w14:textId="77777777" w:rsidR="0086328E" w:rsidRDefault="0086328E" w:rsidP="0086328E">
            <w:pPr>
              <w:rPr>
                <w:sz w:val="20"/>
                <w:szCs w:val="20"/>
              </w:rPr>
            </w:pPr>
          </w:p>
          <w:p w14:paraId="1BE85CE7" w14:textId="77777777" w:rsidR="00036450" w:rsidRPr="0086328E" w:rsidRDefault="0086328E" w:rsidP="0086328E">
            <w:pPr>
              <w:rPr>
                <w:sz w:val="20"/>
                <w:szCs w:val="20"/>
              </w:rPr>
            </w:pPr>
            <w:r w:rsidRPr="0086328E">
              <w:rPr>
                <w:sz w:val="20"/>
                <w:szCs w:val="20"/>
              </w:rPr>
              <w:t xml:space="preserve">Our Public Library as served the community since 1930. We offer a variety of service from print books to e-books. Just add stuff about what you do. Copy and paste information on your website and/or social media pages that explain what you do. </w:t>
            </w:r>
          </w:p>
          <w:p w14:paraId="3C40B946" w14:textId="77777777" w:rsidR="00036450" w:rsidRDefault="00036450" w:rsidP="00036450"/>
          <w:sdt>
            <w:sdtPr>
              <w:id w:val="-1954003311"/>
              <w:placeholder>
                <w:docPart w:val="B24AAFE94FA8446789C73CB2D1D436E8"/>
              </w:placeholder>
              <w:temporary/>
              <w:showingPlcHdr/>
              <w15:appearance w15:val="hidden"/>
            </w:sdtPr>
            <w:sdtEndPr/>
            <w:sdtContent>
              <w:p w14:paraId="1A10847B" w14:textId="77777777" w:rsidR="00036450" w:rsidRPr="00CB0055" w:rsidRDefault="00CB0055" w:rsidP="00CB0055">
                <w:pPr>
                  <w:pStyle w:val="Heading3"/>
                </w:pPr>
                <w:r w:rsidRPr="0086328E">
                  <w:rPr>
                    <w:sz w:val="24"/>
                  </w:rPr>
                  <w:t>Contact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1111563247"/>
              <w:placeholder>
                <w:docPart w:val="1B6DCF31978E4126822EAB8E9DCBB919"/>
              </w:placeholder>
              <w:temporary/>
              <w:showingPlcHdr/>
              <w15:appearance w15:val="hidden"/>
            </w:sdtPr>
            <w:sdtEndPr/>
            <w:sdtContent>
              <w:p w14:paraId="06B71231" w14:textId="77777777" w:rsidR="004D3011" w:rsidRPr="0086328E" w:rsidRDefault="004D3011" w:rsidP="004D3011">
                <w:pPr>
                  <w:rPr>
                    <w:sz w:val="20"/>
                    <w:szCs w:val="20"/>
                  </w:rPr>
                </w:pPr>
                <w:r w:rsidRPr="00635089">
                  <w:rPr>
                    <w:b/>
                    <w:sz w:val="20"/>
                    <w:szCs w:val="20"/>
                  </w:rPr>
                  <w:t>PHONE:</w:t>
                </w:r>
              </w:p>
            </w:sdtContent>
          </w:sdt>
          <w:p w14:paraId="38419B6C" w14:textId="77777777" w:rsidR="004D3011" w:rsidRPr="0086328E" w:rsidRDefault="00EE34F1" w:rsidP="004D3011">
            <w:pPr>
              <w:rPr>
                <w:sz w:val="20"/>
                <w:szCs w:val="20"/>
              </w:rPr>
            </w:pPr>
            <w:r w:rsidRPr="0086328E">
              <w:rPr>
                <w:sz w:val="20"/>
                <w:szCs w:val="20"/>
              </w:rPr>
              <w:t>304-123-4567</w:t>
            </w:r>
          </w:p>
          <w:p w14:paraId="47F44BDC" w14:textId="77777777" w:rsidR="004D3011" w:rsidRPr="0086328E" w:rsidRDefault="004D3011" w:rsidP="004D3011">
            <w:pPr>
              <w:rPr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67859272"/>
              <w:placeholder>
                <w:docPart w:val="845EDABE1AB94D31B25DF13DE89E6117"/>
              </w:placeholder>
              <w:temporary/>
              <w:showingPlcHdr/>
              <w15:appearance w15:val="hidden"/>
            </w:sdtPr>
            <w:sdtEndPr/>
            <w:sdtContent>
              <w:p w14:paraId="020F17A9" w14:textId="77777777" w:rsidR="004D3011" w:rsidRPr="0086328E" w:rsidRDefault="004D3011" w:rsidP="004D3011">
                <w:pPr>
                  <w:rPr>
                    <w:sz w:val="20"/>
                    <w:szCs w:val="20"/>
                  </w:rPr>
                </w:pPr>
                <w:r w:rsidRPr="00635089">
                  <w:rPr>
                    <w:b/>
                    <w:sz w:val="20"/>
                    <w:szCs w:val="20"/>
                  </w:rPr>
                  <w:t>WEBSITE:</w:t>
                </w:r>
              </w:p>
            </w:sdtContent>
          </w:sdt>
          <w:p w14:paraId="180B4E9E" w14:textId="77777777" w:rsidR="004D3011" w:rsidRPr="0086328E" w:rsidRDefault="00CB7215" w:rsidP="004D3011">
            <w:pPr>
              <w:rPr>
                <w:sz w:val="20"/>
                <w:szCs w:val="20"/>
              </w:rPr>
            </w:pPr>
            <w:hyperlink r:id="rId11" w:history="1">
              <w:r w:rsidR="00635089" w:rsidRPr="00544F94">
                <w:rPr>
                  <w:rStyle w:val="Hyperlink"/>
                  <w:sz w:val="20"/>
                  <w:szCs w:val="20"/>
                </w:rPr>
                <w:t>www.OurPublicLibrary.org</w:t>
              </w:r>
            </w:hyperlink>
            <w:r w:rsidR="00635089">
              <w:rPr>
                <w:sz w:val="20"/>
                <w:szCs w:val="20"/>
              </w:rPr>
              <w:t xml:space="preserve"> </w:t>
            </w:r>
          </w:p>
          <w:p w14:paraId="04D3BAED" w14:textId="77777777" w:rsidR="0086328E" w:rsidRPr="0086328E" w:rsidRDefault="0086328E" w:rsidP="004D3011">
            <w:pPr>
              <w:rPr>
                <w:sz w:val="20"/>
                <w:szCs w:val="20"/>
              </w:rPr>
            </w:pPr>
          </w:p>
          <w:p w14:paraId="49B6D111" w14:textId="77777777" w:rsidR="0086328E" w:rsidRPr="00635089" w:rsidRDefault="0086328E" w:rsidP="004D3011">
            <w:pPr>
              <w:rPr>
                <w:b/>
                <w:sz w:val="20"/>
                <w:szCs w:val="20"/>
              </w:rPr>
            </w:pPr>
            <w:r w:rsidRPr="00635089">
              <w:rPr>
                <w:b/>
                <w:sz w:val="20"/>
                <w:szCs w:val="20"/>
              </w:rPr>
              <w:t>SOCIAL MEDIA:</w:t>
            </w:r>
          </w:p>
          <w:p w14:paraId="057F5125" w14:textId="77777777" w:rsidR="0086328E" w:rsidRPr="0086328E" w:rsidRDefault="0086328E" w:rsidP="004D3011">
            <w:pPr>
              <w:rPr>
                <w:sz w:val="20"/>
                <w:szCs w:val="20"/>
              </w:rPr>
            </w:pPr>
            <w:r w:rsidRPr="0086328E">
              <w:rPr>
                <w:sz w:val="20"/>
                <w:szCs w:val="20"/>
              </w:rPr>
              <w:t>Facebook: Our Public Library</w:t>
            </w:r>
          </w:p>
          <w:p w14:paraId="0058B55D" w14:textId="77777777" w:rsidR="0086328E" w:rsidRPr="0086328E" w:rsidRDefault="0086328E" w:rsidP="004D3011">
            <w:pPr>
              <w:rPr>
                <w:sz w:val="20"/>
                <w:szCs w:val="20"/>
              </w:rPr>
            </w:pPr>
            <w:r w:rsidRPr="0086328E">
              <w:rPr>
                <w:sz w:val="20"/>
                <w:szCs w:val="20"/>
              </w:rPr>
              <w:t>Twitter @</w:t>
            </w:r>
            <w:proofErr w:type="spellStart"/>
            <w:r w:rsidRPr="0086328E">
              <w:rPr>
                <w:sz w:val="20"/>
                <w:szCs w:val="20"/>
              </w:rPr>
              <w:t>OurPublicLibrary</w:t>
            </w:r>
            <w:proofErr w:type="spellEnd"/>
          </w:p>
          <w:p w14:paraId="663257BF" w14:textId="77777777" w:rsidR="004D3011" w:rsidRPr="0086328E" w:rsidRDefault="004D3011" w:rsidP="004D3011">
            <w:pPr>
              <w:rPr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-240260293"/>
              <w:placeholder>
                <w:docPart w:val="40FB6F948D344B44AE6F05D11717EE36"/>
              </w:placeholder>
              <w:temporary/>
              <w:showingPlcHdr/>
              <w15:appearance w15:val="hidden"/>
            </w:sdtPr>
            <w:sdtEndPr/>
            <w:sdtContent>
              <w:p w14:paraId="345D259D" w14:textId="77777777" w:rsidR="00036450" w:rsidRPr="00635089" w:rsidRDefault="004D3011" w:rsidP="004D3011">
                <w:pPr>
                  <w:rPr>
                    <w:rStyle w:val="Hyperlink"/>
                    <w:color w:val="auto"/>
                    <w:sz w:val="20"/>
                    <w:szCs w:val="20"/>
                    <w:u w:val="none"/>
                  </w:rPr>
                </w:pPr>
                <w:r w:rsidRPr="00635089">
                  <w:rPr>
                    <w:b/>
                    <w:sz w:val="20"/>
                    <w:szCs w:val="20"/>
                  </w:rPr>
                  <w:t>EMAIL:</w:t>
                </w:r>
              </w:p>
            </w:sdtContent>
          </w:sdt>
          <w:p w14:paraId="7478B71F" w14:textId="77777777" w:rsidR="004D3011" w:rsidRPr="004D3011" w:rsidRDefault="00CB7215" w:rsidP="0006477C">
            <w:hyperlink r:id="rId12" w:history="1">
              <w:r w:rsidR="00635089" w:rsidRPr="00635089">
                <w:rPr>
                  <w:rStyle w:val="Hyperlink"/>
                  <w:sz w:val="20"/>
                </w:rPr>
                <w:t>someone@ourpubliclibrary.org</w:t>
              </w:r>
            </w:hyperlink>
            <w:r w:rsidR="00635089">
              <w:t xml:space="preserve"> </w:t>
            </w:r>
          </w:p>
        </w:tc>
        <w:tc>
          <w:tcPr>
            <w:tcW w:w="728" w:type="dxa"/>
          </w:tcPr>
          <w:p w14:paraId="56161E37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542" w:type="dxa"/>
          </w:tcPr>
          <w:p w14:paraId="29920ADC" w14:textId="77777777" w:rsidR="00036450" w:rsidRPr="0086328E" w:rsidRDefault="0086328E" w:rsidP="00036450">
            <w:pPr>
              <w:pStyle w:val="Heading2"/>
              <w:rPr>
                <w:sz w:val="24"/>
              </w:rPr>
            </w:pPr>
            <w:r w:rsidRPr="0086328E">
              <w:rPr>
                <w:sz w:val="24"/>
              </w:rPr>
              <w:t xml:space="preserve">Our </w:t>
            </w:r>
            <w:r w:rsidR="006D74B0">
              <w:rPr>
                <w:sz w:val="24"/>
              </w:rPr>
              <w:t xml:space="preserve">SUMMER READING </w:t>
            </w:r>
            <w:r w:rsidRPr="0086328E">
              <w:rPr>
                <w:sz w:val="24"/>
              </w:rPr>
              <w:t>Team</w:t>
            </w:r>
          </w:p>
          <w:p w14:paraId="62B75C75" w14:textId="77777777" w:rsidR="00036450" w:rsidRPr="0086328E" w:rsidRDefault="00EE34F1" w:rsidP="00EE34F1">
            <w:pPr>
              <w:pStyle w:val="Heading4"/>
              <w:rPr>
                <w:bCs/>
                <w:sz w:val="20"/>
              </w:rPr>
            </w:pPr>
            <w:r w:rsidRPr="0086328E">
              <w:rPr>
                <w:bCs/>
                <w:sz w:val="20"/>
              </w:rPr>
              <w:t>Director’s name</w:t>
            </w:r>
          </w:p>
          <w:p w14:paraId="2F62D9BC" w14:textId="77777777" w:rsidR="00036450" w:rsidRDefault="00CB7215" w:rsidP="00036450">
            <w:sdt>
              <w:sdtPr>
                <w:id w:val="2029511879"/>
                <w:placeholder>
                  <w:docPart w:val="A2CD703EBF734B19A80884BDCC3F8FC8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036450">
                  <w:t>[Describe your responsibilities and achievements in terms of impact and results. Use examples but keep in short.]</w:t>
                </w:r>
              </w:sdtContent>
            </w:sdt>
            <w:r w:rsidR="00036450" w:rsidRPr="00036450">
              <w:t xml:space="preserve"> </w:t>
            </w:r>
          </w:p>
          <w:p w14:paraId="7E47C3FB" w14:textId="77777777" w:rsidR="0086328E" w:rsidRDefault="0086328E" w:rsidP="00EE34F1">
            <w:pPr>
              <w:pStyle w:val="Heading4"/>
              <w:rPr>
                <w:bCs/>
              </w:rPr>
            </w:pPr>
          </w:p>
          <w:p w14:paraId="2236675A" w14:textId="77777777" w:rsidR="00EE34F1" w:rsidRPr="0086328E" w:rsidRDefault="00EE34F1" w:rsidP="00EE34F1">
            <w:pPr>
              <w:pStyle w:val="Heading4"/>
              <w:rPr>
                <w:bCs/>
                <w:sz w:val="20"/>
              </w:rPr>
            </w:pPr>
            <w:r w:rsidRPr="0086328E">
              <w:rPr>
                <w:bCs/>
                <w:sz w:val="20"/>
              </w:rPr>
              <w:t>Staff member’s name</w:t>
            </w:r>
          </w:p>
          <w:p w14:paraId="1C27A238" w14:textId="77777777" w:rsidR="00EE34F1" w:rsidRPr="00EE34F1" w:rsidRDefault="00EE34F1" w:rsidP="00EE34F1">
            <w:r>
              <w:t>Title</w:t>
            </w:r>
          </w:p>
          <w:p w14:paraId="3786EC80" w14:textId="77777777" w:rsidR="00521FA9" w:rsidRPr="00521FA9" w:rsidRDefault="00521FA9" w:rsidP="00521FA9">
            <w:r>
              <w:t>Include a brief bio on the staff members who will be in contact with media.</w:t>
            </w:r>
          </w:p>
          <w:p w14:paraId="4E2BC024" w14:textId="77777777" w:rsidR="0086328E" w:rsidRDefault="0086328E" w:rsidP="00EE34F1">
            <w:pPr>
              <w:pStyle w:val="Heading4"/>
              <w:rPr>
                <w:bCs/>
              </w:rPr>
            </w:pPr>
          </w:p>
          <w:p w14:paraId="7F771684" w14:textId="77777777" w:rsidR="00EE34F1" w:rsidRPr="0086328E" w:rsidRDefault="00EE34F1" w:rsidP="00EE34F1">
            <w:pPr>
              <w:pStyle w:val="Heading4"/>
              <w:rPr>
                <w:bCs/>
                <w:sz w:val="20"/>
              </w:rPr>
            </w:pPr>
            <w:r w:rsidRPr="0086328E">
              <w:rPr>
                <w:bCs/>
                <w:sz w:val="20"/>
              </w:rPr>
              <w:t>Staff member’s name</w:t>
            </w:r>
          </w:p>
          <w:p w14:paraId="16A7C64F" w14:textId="77777777" w:rsidR="00521FA9" w:rsidRDefault="00EE34F1" w:rsidP="00521FA9">
            <w:r>
              <w:t>Title</w:t>
            </w:r>
          </w:p>
          <w:p w14:paraId="3D6F7E05" w14:textId="77777777" w:rsidR="006D74B0" w:rsidRDefault="00521FA9" w:rsidP="006D74B0">
            <w:r>
              <w:t>Include a brief bio on the staff members who will be in contact with media.</w:t>
            </w:r>
          </w:p>
          <w:p w14:paraId="79425DEE" w14:textId="77777777" w:rsidR="006D74B0" w:rsidRPr="006D74B0" w:rsidRDefault="006D74B0" w:rsidP="006D74B0"/>
          <w:p w14:paraId="021A64AF" w14:textId="77777777" w:rsidR="006D74B0" w:rsidRPr="00A02F6F" w:rsidRDefault="006D74B0" w:rsidP="006D74B0">
            <w:pPr>
              <w:keepNext/>
              <w:keepLines/>
              <w:pBdr>
                <w:bottom w:val="single" w:sz="8" w:space="1" w:color="A5300F" w:themeColor="accent1"/>
              </w:pBdr>
              <w:spacing w:before="240" w:after="120"/>
              <w:outlineLvl w:val="1"/>
              <w:rPr>
                <w:rFonts w:asciiTheme="majorHAnsi" w:eastAsiaTheme="majorEastAsia" w:hAnsiTheme="majorHAnsi" w:cstheme="majorBidi"/>
                <w:b/>
                <w:bCs/>
                <w:caps/>
                <w:sz w:val="24"/>
                <w:szCs w:val="26"/>
              </w:rPr>
            </w:pPr>
            <w:r w:rsidRPr="00A02F6F">
              <w:rPr>
                <w:rFonts w:asciiTheme="majorHAnsi" w:eastAsiaTheme="majorEastAsia" w:hAnsiTheme="majorHAnsi" w:cstheme="majorBidi"/>
                <w:b/>
                <w:bCs/>
                <w:caps/>
                <w:sz w:val="24"/>
                <w:szCs w:val="26"/>
              </w:rPr>
              <w:t xml:space="preserve">Our </w:t>
            </w:r>
            <w:r>
              <w:rPr>
                <w:rFonts w:asciiTheme="majorHAnsi" w:eastAsiaTheme="majorEastAsia" w:hAnsiTheme="majorHAnsi" w:cstheme="majorBidi"/>
                <w:b/>
                <w:bCs/>
                <w:caps/>
                <w:sz w:val="24"/>
                <w:szCs w:val="26"/>
              </w:rPr>
              <w:t>Summer Reading</w:t>
            </w:r>
          </w:p>
          <w:p w14:paraId="49952C5F" w14:textId="77777777" w:rsidR="006D74B0" w:rsidRPr="0006477C" w:rsidRDefault="0006477C" w:rsidP="006D74B0">
            <w:r>
              <w:t>P</w:t>
            </w:r>
            <w:r w:rsidR="006D74B0" w:rsidRPr="0006477C">
              <w:t xml:space="preserve">romote your summer reading, add stories about previous events and how successful they were in the community. </w:t>
            </w:r>
          </w:p>
          <w:p w14:paraId="7AD40516" w14:textId="77777777" w:rsidR="006D74B0" w:rsidRPr="0006477C" w:rsidRDefault="006D74B0" w:rsidP="006D74B0"/>
          <w:p w14:paraId="32D42643" w14:textId="77777777" w:rsidR="006D74B0" w:rsidRPr="00A02F6F" w:rsidRDefault="006D74B0" w:rsidP="006D74B0">
            <w:r w:rsidRPr="0006477C">
              <w:t>Now talk about the upcoming summer and what events are being planned. Keep if brief, just tease about upcoming events.</w:t>
            </w:r>
          </w:p>
          <w:p w14:paraId="0FCCA931" w14:textId="77777777" w:rsidR="006D74B0" w:rsidRPr="0006477C" w:rsidRDefault="006D74B0" w:rsidP="006D74B0"/>
          <w:p w14:paraId="39836FE7" w14:textId="77777777" w:rsidR="006D74B0" w:rsidRPr="00A02F6F" w:rsidRDefault="006D74B0" w:rsidP="006D74B0">
            <w:r w:rsidRPr="0006477C">
              <w:t>Include photos with the media kit on an additional page.</w:t>
            </w:r>
          </w:p>
          <w:p w14:paraId="0268C61E" w14:textId="77777777" w:rsidR="00EE34F1" w:rsidRDefault="00EE34F1" w:rsidP="004D3011">
            <w:pPr>
              <w:rPr>
                <w:noProof/>
                <w:color w:val="000000" w:themeColor="text1"/>
              </w:rPr>
            </w:pPr>
          </w:p>
          <w:p w14:paraId="08850E2C" w14:textId="77777777" w:rsidR="00EE34F1" w:rsidRPr="004D3011" w:rsidRDefault="00EE34F1" w:rsidP="004D3011">
            <w:pPr>
              <w:rPr>
                <w:color w:val="FFFFFF" w:themeColor="background1"/>
              </w:rPr>
            </w:pPr>
          </w:p>
        </w:tc>
      </w:tr>
      <w:bookmarkEnd w:id="0"/>
    </w:tbl>
    <w:p w14:paraId="2A0B6BD0" w14:textId="77777777" w:rsidR="00A02F6F" w:rsidRDefault="00A02F6F" w:rsidP="000C45FF">
      <w:pPr>
        <w:tabs>
          <w:tab w:val="left" w:pos="990"/>
        </w:tabs>
      </w:pPr>
    </w:p>
    <w:p w14:paraId="1333D891" w14:textId="77777777" w:rsidR="00A02F6F" w:rsidRDefault="00A02F6F">
      <w:r>
        <w:br w:type="page"/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A02F6F" w:rsidRPr="00A02F6F" w14:paraId="4F80F914" w14:textId="77777777" w:rsidTr="0059610B">
        <w:trPr>
          <w:trHeight w:val="4410"/>
        </w:trPr>
        <w:tc>
          <w:tcPr>
            <w:tcW w:w="3600" w:type="dxa"/>
            <w:vAlign w:val="bottom"/>
          </w:tcPr>
          <w:p w14:paraId="4707E986" w14:textId="77777777" w:rsidR="00A02F6F" w:rsidRPr="00A02F6F" w:rsidRDefault="00A02F6F" w:rsidP="00A02F6F">
            <w:pPr>
              <w:tabs>
                <w:tab w:val="left" w:pos="990"/>
              </w:tabs>
              <w:jc w:val="center"/>
            </w:pPr>
            <w:r w:rsidRPr="00A02F6F">
              <w:rPr>
                <w:noProof/>
              </w:rPr>
              <w:lastRenderedPageBreak/>
              <w:drawing>
                <wp:inline distT="0" distB="0" distL="0" distR="0" wp14:anchorId="58E546B2" wp14:editId="6ED601FD">
                  <wp:extent cx="2139950" cy="24669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iverse-spot-rocket-book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15969206" w14:textId="77777777" w:rsidR="00A02F6F" w:rsidRPr="00A02F6F" w:rsidRDefault="00A02F6F" w:rsidP="00A02F6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C6CA993" w14:textId="77777777" w:rsidR="00A02F6F" w:rsidRPr="00A02F6F" w:rsidRDefault="00A02F6F" w:rsidP="00A02F6F">
            <w:pPr>
              <w:rPr>
                <w:caps/>
                <w:color w:val="000000" w:themeColor="text1"/>
                <w:sz w:val="96"/>
                <w:szCs w:val="76"/>
              </w:rPr>
            </w:pPr>
            <w:r w:rsidRPr="00A02F6F">
              <w:rPr>
                <w:caps/>
                <w:color w:val="000000" w:themeColor="text1"/>
                <w:sz w:val="96"/>
                <w:szCs w:val="76"/>
              </w:rPr>
              <w:t>Our</w:t>
            </w:r>
          </w:p>
          <w:p w14:paraId="7FB24B7C" w14:textId="77777777" w:rsidR="00A02F6F" w:rsidRPr="00A02F6F" w:rsidRDefault="00A02F6F" w:rsidP="00A02F6F">
            <w:pPr>
              <w:rPr>
                <w:caps/>
                <w:color w:val="000000" w:themeColor="text1"/>
                <w:sz w:val="96"/>
                <w:szCs w:val="76"/>
              </w:rPr>
            </w:pPr>
            <w:r w:rsidRPr="00A02F6F">
              <w:rPr>
                <w:caps/>
                <w:color w:val="000000" w:themeColor="text1"/>
                <w:sz w:val="96"/>
                <w:szCs w:val="76"/>
              </w:rPr>
              <w:t>Public lIbrary</w:t>
            </w:r>
          </w:p>
          <w:p w14:paraId="7606C124" w14:textId="77777777" w:rsidR="00A02F6F" w:rsidRPr="00A02F6F" w:rsidRDefault="00A02F6F" w:rsidP="00A02F6F"/>
          <w:p w14:paraId="7C2C6DE6" w14:textId="77777777" w:rsidR="00A02F6F" w:rsidRPr="00A02F6F" w:rsidRDefault="00A02F6F" w:rsidP="00A02F6F">
            <w:pPr>
              <w:rPr>
                <w:color w:val="000000" w:themeColor="text1"/>
                <w:spacing w:val="19"/>
                <w:w w:val="86"/>
                <w:sz w:val="32"/>
                <w:szCs w:val="28"/>
              </w:rPr>
            </w:pPr>
          </w:p>
        </w:tc>
      </w:tr>
      <w:tr w:rsidR="00A02F6F" w:rsidRPr="00A02F6F" w14:paraId="2C6F5FD7" w14:textId="77777777" w:rsidTr="0059610B">
        <w:tc>
          <w:tcPr>
            <w:tcW w:w="3600" w:type="dxa"/>
          </w:tcPr>
          <w:sdt>
            <w:sdtPr>
              <w:rPr>
                <w:rFonts w:asciiTheme="majorHAnsi" w:eastAsiaTheme="majorEastAsia" w:hAnsiTheme="majorHAnsi" w:cstheme="majorBidi"/>
                <w:b/>
                <w:caps/>
                <w:color w:val="7B230B" w:themeColor="accent1" w:themeShade="BF"/>
                <w:sz w:val="22"/>
                <w:szCs w:val="24"/>
              </w:rPr>
              <w:id w:val="572404075"/>
              <w:placeholder>
                <w:docPart w:val="0AC9CBAF72EB40C2BC95017F4E1C664E"/>
              </w:placeholder>
              <w:temporary/>
              <w15:appearance w15:val="hidden"/>
            </w:sdtPr>
            <w:sdtEndPr/>
            <w:sdtContent>
              <w:p w14:paraId="21E05D18" w14:textId="77777777" w:rsidR="00A02F6F" w:rsidRPr="00A02F6F" w:rsidRDefault="00A02F6F" w:rsidP="00A02F6F">
                <w:pPr>
                  <w:keepNext/>
                  <w:keepLines/>
                  <w:spacing w:before="240" w:after="120"/>
                  <w:outlineLvl w:val="2"/>
                  <w:rPr>
                    <w:rFonts w:asciiTheme="majorHAnsi" w:eastAsiaTheme="majorEastAsia" w:hAnsiTheme="majorHAnsi" w:cstheme="majorBidi"/>
                    <w:b/>
                    <w:caps/>
                    <w:color w:val="7B230B" w:themeColor="accent1" w:themeShade="BF"/>
                    <w:sz w:val="22"/>
                    <w:szCs w:val="24"/>
                  </w:rPr>
                </w:pPr>
                <w:r w:rsidRPr="00A02F6F">
                  <w:rPr>
                    <w:rFonts w:asciiTheme="majorHAnsi" w:eastAsiaTheme="majorEastAsia" w:hAnsiTheme="majorHAnsi" w:cstheme="majorBidi"/>
                    <w:b/>
                    <w:caps/>
                    <w:color w:val="7B230B" w:themeColor="accent1" w:themeShade="BF"/>
                    <w:sz w:val="24"/>
                    <w:szCs w:val="24"/>
                  </w:rPr>
                  <w:t>Profile</w:t>
                </w:r>
              </w:p>
            </w:sdtContent>
          </w:sdt>
          <w:p w14:paraId="3760199E" w14:textId="77777777" w:rsidR="00A02F6F" w:rsidRPr="00A02F6F" w:rsidRDefault="00A02F6F" w:rsidP="00A02F6F">
            <w:pPr>
              <w:rPr>
                <w:szCs w:val="20"/>
              </w:rPr>
            </w:pPr>
            <w:r w:rsidRPr="00A02F6F">
              <w:rPr>
                <w:szCs w:val="20"/>
              </w:rPr>
              <w:t>Add your library’s logo or image in the box above.</w:t>
            </w:r>
          </w:p>
          <w:p w14:paraId="7CC38934" w14:textId="77777777" w:rsidR="00A02F6F" w:rsidRPr="00A02F6F" w:rsidRDefault="00A02F6F" w:rsidP="00A02F6F">
            <w:pPr>
              <w:rPr>
                <w:szCs w:val="20"/>
              </w:rPr>
            </w:pPr>
          </w:p>
          <w:p w14:paraId="747382AE" w14:textId="77777777" w:rsidR="00A02F6F" w:rsidRPr="00A02F6F" w:rsidRDefault="00A02F6F" w:rsidP="00A02F6F">
            <w:pPr>
              <w:rPr>
                <w:szCs w:val="20"/>
              </w:rPr>
            </w:pPr>
            <w:r w:rsidRPr="00A02F6F">
              <w:rPr>
                <w:szCs w:val="20"/>
              </w:rPr>
              <w:t xml:space="preserve">Our Public Library as served the community since 1930. We offer a variety of service from print books to e-books. Just add stuff about what you do. Copy and paste information on your website and/or social media pages that explain what you do. </w:t>
            </w:r>
          </w:p>
          <w:p w14:paraId="0E69318B" w14:textId="77777777" w:rsidR="00A02F6F" w:rsidRPr="00A02F6F" w:rsidRDefault="00A02F6F" w:rsidP="00A02F6F"/>
          <w:sdt>
            <w:sdtPr>
              <w:rPr>
                <w:rFonts w:asciiTheme="majorHAnsi" w:eastAsiaTheme="majorEastAsia" w:hAnsiTheme="majorHAnsi" w:cstheme="majorBidi"/>
                <w:b/>
                <w:caps/>
                <w:color w:val="7B230B" w:themeColor="accent1" w:themeShade="BF"/>
                <w:sz w:val="22"/>
                <w:szCs w:val="24"/>
              </w:rPr>
              <w:id w:val="367658540"/>
              <w:placeholder>
                <w:docPart w:val="F8A6F65024704F88AACDF074DE220E1C"/>
              </w:placeholder>
              <w:temporary/>
              <w:showingPlcHdr/>
              <w15:appearance w15:val="hidden"/>
            </w:sdtPr>
            <w:sdtEndPr/>
            <w:sdtContent>
              <w:p w14:paraId="749E5D5C" w14:textId="77777777" w:rsidR="00A02F6F" w:rsidRPr="00A02F6F" w:rsidRDefault="00A02F6F" w:rsidP="00A02F6F">
                <w:pPr>
                  <w:keepNext/>
                  <w:keepLines/>
                  <w:spacing w:before="240" w:after="120"/>
                  <w:outlineLvl w:val="2"/>
                  <w:rPr>
                    <w:rFonts w:asciiTheme="majorHAnsi" w:eastAsiaTheme="majorEastAsia" w:hAnsiTheme="majorHAnsi" w:cstheme="majorBidi"/>
                    <w:b/>
                    <w:caps/>
                    <w:color w:val="7B230B" w:themeColor="accent1" w:themeShade="BF"/>
                    <w:sz w:val="22"/>
                    <w:szCs w:val="24"/>
                  </w:rPr>
                </w:pPr>
                <w:r w:rsidRPr="00A02F6F">
                  <w:rPr>
                    <w:rFonts w:asciiTheme="majorHAnsi" w:eastAsiaTheme="majorEastAsia" w:hAnsiTheme="majorHAnsi" w:cstheme="majorBidi"/>
                    <w:b/>
                    <w:caps/>
                    <w:color w:val="7B230B" w:themeColor="accent1" w:themeShade="BF"/>
                    <w:sz w:val="24"/>
                    <w:szCs w:val="24"/>
                  </w:rPr>
                  <w:t>Contact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72789437"/>
              <w:placeholder>
                <w:docPart w:val="39261B79CFEC46A0AC027F1CA46F33D3"/>
              </w:placeholder>
              <w:temporary/>
              <w:showingPlcHdr/>
              <w15:appearance w15:val="hidden"/>
            </w:sdtPr>
            <w:sdtEndPr/>
            <w:sdtContent>
              <w:p w14:paraId="7A7097A4" w14:textId="77777777" w:rsidR="00A02F6F" w:rsidRPr="00A02F6F" w:rsidRDefault="00A02F6F" w:rsidP="00A02F6F">
                <w:pPr>
                  <w:rPr>
                    <w:sz w:val="20"/>
                    <w:szCs w:val="20"/>
                  </w:rPr>
                </w:pPr>
                <w:r w:rsidRPr="00A02F6F">
                  <w:rPr>
                    <w:sz w:val="20"/>
                    <w:szCs w:val="20"/>
                  </w:rPr>
                  <w:t>PHONE:</w:t>
                </w:r>
              </w:p>
            </w:sdtContent>
          </w:sdt>
          <w:p w14:paraId="4C766D48" w14:textId="77777777" w:rsidR="00A02F6F" w:rsidRPr="00A02F6F" w:rsidRDefault="00A02F6F" w:rsidP="00A02F6F">
            <w:pPr>
              <w:rPr>
                <w:sz w:val="20"/>
                <w:szCs w:val="20"/>
              </w:rPr>
            </w:pPr>
            <w:r w:rsidRPr="00A02F6F">
              <w:rPr>
                <w:sz w:val="20"/>
                <w:szCs w:val="20"/>
              </w:rPr>
              <w:t>304-123-4567</w:t>
            </w:r>
          </w:p>
          <w:p w14:paraId="764B42FD" w14:textId="77777777" w:rsidR="00A02F6F" w:rsidRPr="00A02F6F" w:rsidRDefault="00A02F6F" w:rsidP="00A02F6F">
            <w:pPr>
              <w:rPr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-2033026197"/>
              <w:placeholder>
                <w:docPart w:val="C4F498053E24426BA8A65D1AD80B56D0"/>
              </w:placeholder>
              <w:temporary/>
              <w:showingPlcHdr/>
              <w15:appearance w15:val="hidden"/>
            </w:sdtPr>
            <w:sdtEndPr/>
            <w:sdtContent>
              <w:p w14:paraId="4055C9F6" w14:textId="77777777" w:rsidR="00A02F6F" w:rsidRPr="00A02F6F" w:rsidRDefault="00A02F6F" w:rsidP="00A02F6F">
                <w:pPr>
                  <w:rPr>
                    <w:sz w:val="20"/>
                    <w:szCs w:val="20"/>
                  </w:rPr>
                </w:pPr>
                <w:r w:rsidRPr="00A02F6F">
                  <w:rPr>
                    <w:sz w:val="20"/>
                    <w:szCs w:val="20"/>
                  </w:rPr>
                  <w:t>WEBSITE: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471565247"/>
              <w:placeholder>
                <w:docPart w:val="7BC39C27DB204A85919176498A7644F0"/>
              </w:placeholder>
              <w:temporary/>
              <w:showingPlcHdr/>
              <w15:appearance w15:val="hidden"/>
            </w:sdtPr>
            <w:sdtEndPr/>
            <w:sdtContent>
              <w:p w14:paraId="3631CB7E" w14:textId="77777777" w:rsidR="00A02F6F" w:rsidRPr="00A02F6F" w:rsidRDefault="00A02F6F" w:rsidP="00A02F6F">
                <w:pPr>
                  <w:rPr>
                    <w:sz w:val="20"/>
                    <w:szCs w:val="20"/>
                  </w:rPr>
                </w:pPr>
                <w:r w:rsidRPr="00A02F6F">
                  <w:rPr>
                    <w:sz w:val="20"/>
                    <w:szCs w:val="20"/>
                  </w:rPr>
                  <w:t>Website goes here</w:t>
                </w:r>
              </w:p>
            </w:sdtContent>
          </w:sdt>
          <w:p w14:paraId="2F58748B" w14:textId="77777777" w:rsidR="00A02F6F" w:rsidRPr="00A02F6F" w:rsidRDefault="00A02F6F" w:rsidP="00A02F6F">
            <w:pPr>
              <w:rPr>
                <w:sz w:val="20"/>
                <w:szCs w:val="20"/>
              </w:rPr>
            </w:pPr>
          </w:p>
          <w:p w14:paraId="6F7BD52E" w14:textId="77777777" w:rsidR="00A02F6F" w:rsidRPr="00A02F6F" w:rsidRDefault="00A02F6F" w:rsidP="00A02F6F">
            <w:pPr>
              <w:rPr>
                <w:sz w:val="20"/>
                <w:szCs w:val="20"/>
              </w:rPr>
            </w:pPr>
            <w:r w:rsidRPr="00A02F6F">
              <w:rPr>
                <w:sz w:val="20"/>
                <w:szCs w:val="20"/>
              </w:rPr>
              <w:t>SOCIAL MEDIA:</w:t>
            </w:r>
          </w:p>
          <w:p w14:paraId="7CAE39FF" w14:textId="77777777" w:rsidR="00A02F6F" w:rsidRPr="00A02F6F" w:rsidRDefault="00A02F6F" w:rsidP="00A02F6F">
            <w:pPr>
              <w:rPr>
                <w:sz w:val="20"/>
                <w:szCs w:val="20"/>
              </w:rPr>
            </w:pPr>
            <w:r w:rsidRPr="00A02F6F">
              <w:rPr>
                <w:sz w:val="20"/>
                <w:szCs w:val="20"/>
              </w:rPr>
              <w:t>Facebook: Our Public Library</w:t>
            </w:r>
          </w:p>
          <w:p w14:paraId="42F3E83E" w14:textId="77777777" w:rsidR="00A02F6F" w:rsidRPr="00A02F6F" w:rsidRDefault="00A02F6F" w:rsidP="00A02F6F">
            <w:pPr>
              <w:rPr>
                <w:sz w:val="20"/>
                <w:szCs w:val="20"/>
              </w:rPr>
            </w:pPr>
            <w:r w:rsidRPr="00A02F6F">
              <w:rPr>
                <w:sz w:val="20"/>
                <w:szCs w:val="20"/>
              </w:rPr>
              <w:t>Twitter @</w:t>
            </w:r>
            <w:proofErr w:type="spellStart"/>
            <w:r w:rsidRPr="00A02F6F">
              <w:rPr>
                <w:sz w:val="20"/>
                <w:szCs w:val="20"/>
              </w:rPr>
              <w:t>OurPublicLibrary</w:t>
            </w:r>
            <w:proofErr w:type="spellEnd"/>
          </w:p>
          <w:p w14:paraId="22216F10" w14:textId="77777777" w:rsidR="00A02F6F" w:rsidRPr="00A02F6F" w:rsidRDefault="00A02F6F" w:rsidP="00A02F6F">
            <w:pPr>
              <w:rPr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-1516846611"/>
              <w:placeholder>
                <w:docPart w:val="D9C14F68D9714244A17CF771C7D70049"/>
              </w:placeholder>
              <w:temporary/>
              <w:showingPlcHdr/>
              <w15:appearance w15:val="hidden"/>
            </w:sdtPr>
            <w:sdtEndPr/>
            <w:sdtContent>
              <w:p w14:paraId="77AE78CC" w14:textId="77777777" w:rsidR="00A02F6F" w:rsidRPr="00A02F6F" w:rsidRDefault="00A02F6F" w:rsidP="00A02F6F">
                <w:pPr>
                  <w:rPr>
                    <w:sz w:val="20"/>
                    <w:szCs w:val="20"/>
                  </w:rPr>
                </w:pPr>
                <w:r w:rsidRPr="00A02F6F">
                  <w:rPr>
                    <w:sz w:val="20"/>
                    <w:szCs w:val="20"/>
                  </w:rPr>
                  <w:t>EMAIL: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375743242"/>
              <w:placeholder>
                <w:docPart w:val="355A1272980C467693344EC431062493"/>
              </w:placeholder>
              <w:temporary/>
              <w:showingPlcHdr/>
              <w15:appearance w15:val="hidden"/>
            </w:sdtPr>
            <w:sdtEndPr>
              <w:rPr>
                <w:color w:val="9F4110" w:themeColor="accent2" w:themeShade="BF"/>
                <w:u w:val="single"/>
              </w:rPr>
            </w:sdtEndPr>
            <w:sdtContent>
              <w:p w14:paraId="7B5D2EF4" w14:textId="77777777" w:rsidR="00A02F6F" w:rsidRPr="00A02F6F" w:rsidRDefault="00A02F6F" w:rsidP="00A02F6F">
                <w:pPr>
                  <w:rPr>
                    <w:color w:val="9F4110" w:themeColor="accent2" w:themeShade="BF"/>
                    <w:u w:val="single"/>
                  </w:rPr>
                </w:pPr>
                <w:r w:rsidRPr="00A02F6F">
                  <w:rPr>
                    <w:color w:val="9F4110" w:themeColor="accent2" w:themeShade="BF"/>
                    <w:sz w:val="20"/>
                    <w:szCs w:val="20"/>
                    <w:u w:val="single"/>
                  </w:rPr>
                  <w:t>someone@example.com</w:t>
                </w:r>
                <w:hyperlink r:id="rId13" w:history="1"/>
              </w:p>
            </w:sdtContent>
          </w:sdt>
          <w:p w14:paraId="40DF48CB" w14:textId="77777777" w:rsidR="00A02F6F" w:rsidRDefault="00A02F6F" w:rsidP="0006477C"/>
          <w:p w14:paraId="50F85ADA" w14:textId="77777777" w:rsidR="0006477C" w:rsidRPr="00A02F6F" w:rsidRDefault="0006477C" w:rsidP="0006477C"/>
        </w:tc>
        <w:tc>
          <w:tcPr>
            <w:tcW w:w="720" w:type="dxa"/>
          </w:tcPr>
          <w:p w14:paraId="62C2457E" w14:textId="77777777" w:rsidR="00A02F6F" w:rsidRPr="00A02F6F" w:rsidRDefault="00A02F6F" w:rsidP="00A02F6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51F0ECFB" w14:textId="77777777" w:rsidR="00A02F6F" w:rsidRPr="00A02F6F" w:rsidRDefault="00521FA9" w:rsidP="00A02F6F">
            <w:pPr>
              <w:keepNext/>
              <w:keepLines/>
              <w:pBdr>
                <w:bottom w:val="single" w:sz="8" w:space="1" w:color="A5300F" w:themeColor="accent1"/>
              </w:pBdr>
              <w:spacing w:before="240" w:after="120"/>
              <w:outlineLvl w:val="1"/>
              <w:rPr>
                <w:rFonts w:asciiTheme="majorHAnsi" w:eastAsiaTheme="majorEastAsia" w:hAnsiTheme="majorHAnsi" w:cstheme="majorBidi"/>
                <w:b/>
                <w:bCs/>
                <w:cap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aps/>
                <w:sz w:val="24"/>
                <w:szCs w:val="24"/>
              </w:rPr>
              <w:t>Why SUmmer reading?</w:t>
            </w:r>
          </w:p>
          <w:p w14:paraId="22C03CD7" w14:textId="77777777" w:rsidR="00A02F6F" w:rsidRPr="0006477C" w:rsidRDefault="00521FA9" w:rsidP="00A02F6F">
            <w:pPr>
              <w:rPr>
                <w:noProof/>
                <w:color w:val="000000" w:themeColor="text1"/>
              </w:rPr>
            </w:pPr>
            <w:r w:rsidRPr="0006477C">
              <w:rPr>
                <w:noProof/>
                <w:color w:val="000000" w:themeColor="text1"/>
              </w:rPr>
              <w:t xml:space="preserve">Reading during the summer is critical for students to retain knowledge and skills learned during the previous school year. </w:t>
            </w:r>
            <w:r w:rsidR="0026499A" w:rsidRPr="0006477C">
              <w:rPr>
                <w:noProof/>
                <w:color w:val="000000" w:themeColor="text1"/>
              </w:rPr>
              <w:t>Students who do not read are at risk for failing behind their peers</w:t>
            </w:r>
            <w:r w:rsidR="003A0934" w:rsidRPr="0006477C">
              <w:rPr>
                <w:noProof/>
                <w:color w:val="000000" w:themeColor="text1"/>
              </w:rPr>
              <w:t xml:space="preserve"> who do read or educational programs during the summer</w:t>
            </w:r>
            <w:r w:rsidR="0026499A" w:rsidRPr="0006477C">
              <w:rPr>
                <w:noProof/>
                <w:color w:val="000000" w:themeColor="text1"/>
              </w:rPr>
              <w:t xml:space="preserve">. </w:t>
            </w:r>
          </w:p>
          <w:p w14:paraId="43EACDE9" w14:textId="77777777" w:rsidR="003A0934" w:rsidRPr="0006477C" w:rsidRDefault="003A0934" w:rsidP="00A02F6F">
            <w:pPr>
              <w:rPr>
                <w:noProof/>
                <w:color w:val="000000" w:themeColor="text1"/>
              </w:rPr>
            </w:pPr>
          </w:p>
          <w:p w14:paraId="21EA3A44" w14:textId="77777777" w:rsidR="003A0934" w:rsidRPr="0006477C" w:rsidRDefault="003A0934" w:rsidP="003A0934">
            <w:pPr>
              <w:rPr>
                <w:noProof/>
                <w:color w:val="000000" w:themeColor="text1"/>
              </w:rPr>
            </w:pPr>
            <w:r w:rsidRPr="0006477C">
              <w:rPr>
                <w:noProof/>
                <w:color w:val="000000" w:themeColor="text1"/>
              </w:rPr>
              <w:t>Summer learning loss is cumulative and accounts for two-thirds of reading achievement gap in low and middle income students. Studies show reading five books during the summer will prevent a child from falling behind academically.</w:t>
            </w:r>
          </w:p>
          <w:p w14:paraId="31C9F548" w14:textId="77777777" w:rsidR="0026499A" w:rsidRPr="0006477C" w:rsidRDefault="0026499A" w:rsidP="00A02F6F">
            <w:pPr>
              <w:rPr>
                <w:noProof/>
                <w:color w:val="000000" w:themeColor="text1"/>
              </w:rPr>
            </w:pPr>
          </w:p>
          <w:p w14:paraId="2BD395F0" w14:textId="77777777" w:rsidR="0026499A" w:rsidRPr="0006477C" w:rsidRDefault="003A0934" w:rsidP="00A02F6F">
            <w:pPr>
              <w:rPr>
                <w:noProof/>
                <w:color w:val="000000" w:themeColor="text1"/>
              </w:rPr>
            </w:pPr>
            <w:r w:rsidRPr="0006477C">
              <w:rPr>
                <w:noProof/>
                <w:color w:val="000000" w:themeColor="text1"/>
              </w:rPr>
              <w:t>L</w:t>
            </w:r>
            <w:r w:rsidR="0026499A" w:rsidRPr="0006477C">
              <w:rPr>
                <w:noProof/>
                <w:color w:val="000000" w:themeColor="text1"/>
              </w:rPr>
              <w:t>ower income students have less access to academic enrichment programs during the summer, so activities in public libraries allow those children to receive the valuable educational experiences as well.</w:t>
            </w:r>
          </w:p>
          <w:p w14:paraId="6F2BD64D" w14:textId="77777777" w:rsidR="0026499A" w:rsidRPr="0006477C" w:rsidRDefault="0026499A" w:rsidP="00A02F6F">
            <w:pPr>
              <w:rPr>
                <w:noProof/>
                <w:color w:val="000000" w:themeColor="text1"/>
              </w:rPr>
            </w:pPr>
          </w:p>
          <w:p w14:paraId="7FC93810" w14:textId="77777777" w:rsidR="003A0934" w:rsidRPr="0006477C" w:rsidRDefault="003A0934" w:rsidP="0026499A">
            <w:pPr>
              <w:rPr>
                <w:noProof/>
                <w:color w:val="000000" w:themeColor="text1"/>
              </w:rPr>
            </w:pPr>
            <w:r w:rsidRPr="0006477C">
              <w:rPr>
                <w:noProof/>
                <w:color w:val="000000" w:themeColor="text1"/>
              </w:rPr>
              <w:t>These programs are also important for relucant readers. Many of the activities offered by libraries will appeal to those children and also gives them a chance to explore books they might want to read for fun.</w:t>
            </w:r>
          </w:p>
          <w:p w14:paraId="6578B3D3" w14:textId="77777777" w:rsidR="0026499A" w:rsidRDefault="0026499A" w:rsidP="00A02F6F">
            <w:pPr>
              <w:rPr>
                <w:noProof/>
                <w:color w:val="000000" w:themeColor="text1"/>
              </w:rPr>
            </w:pPr>
          </w:p>
          <w:p w14:paraId="629782C9" w14:textId="77777777" w:rsidR="0006477C" w:rsidRPr="0086328E" w:rsidRDefault="0006477C" w:rsidP="0006477C">
            <w:pPr>
              <w:pStyle w:val="Headin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SUmmer Reading </w:t>
            </w:r>
            <w:r w:rsidRPr="0086328E">
              <w:rPr>
                <w:sz w:val="24"/>
                <w:szCs w:val="24"/>
              </w:rPr>
              <w:t>STATS</w:t>
            </w:r>
            <w:r>
              <w:rPr>
                <w:sz w:val="24"/>
                <w:szCs w:val="24"/>
              </w:rPr>
              <w:t>/FACTS</w:t>
            </w:r>
          </w:p>
          <w:p w14:paraId="698150C1" w14:textId="77777777" w:rsidR="0006477C" w:rsidRDefault="0006477C" w:rsidP="0006477C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List some important stats/facts about the library SRP. Make sure the information has impact.</w:t>
            </w:r>
          </w:p>
          <w:p w14:paraId="2103DFFF" w14:textId="77777777" w:rsidR="004F4F80" w:rsidRDefault="004F4F80" w:rsidP="0006477C">
            <w:pPr>
              <w:rPr>
                <w:noProof/>
                <w:color w:val="000000" w:themeColor="text1"/>
              </w:rPr>
            </w:pPr>
          </w:p>
          <w:p w14:paraId="2CB4F1FC" w14:textId="77777777" w:rsidR="004F4F80" w:rsidRDefault="004F4F80" w:rsidP="004F4F80">
            <w:pPr>
              <w:pStyle w:val="ListParagraph"/>
              <w:numPr>
                <w:ilvl w:val="0"/>
                <w:numId w:val="2"/>
              </w:num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Point 1</w:t>
            </w:r>
          </w:p>
          <w:p w14:paraId="34B41ACD" w14:textId="77777777" w:rsidR="004F4F80" w:rsidRDefault="004F4F80" w:rsidP="004F4F80">
            <w:pPr>
              <w:pStyle w:val="ListParagraph"/>
              <w:numPr>
                <w:ilvl w:val="0"/>
                <w:numId w:val="2"/>
              </w:num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Point 2</w:t>
            </w:r>
          </w:p>
          <w:p w14:paraId="7C750488" w14:textId="77777777" w:rsidR="004F4F80" w:rsidRDefault="004F4F80" w:rsidP="004F4F80">
            <w:pPr>
              <w:pStyle w:val="ListParagraph"/>
              <w:numPr>
                <w:ilvl w:val="0"/>
                <w:numId w:val="2"/>
              </w:num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Point 3</w:t>
            </w:r>
          </w:p>
          <w:p w14:paraId="303BE259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04673D70" w14:textId="77777777" w:rsidR="004F4F80" w:rsidRDefault="004F4F80" w:rsidP="004F4F8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Or do text of your highlights.</w:t>
            </w:r>
          </w:p>
          <w:p w14:paraId="07ACA1A5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04C1F403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1FBACBFE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5C308BE4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4D7381A5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63416C48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5FE40216" w14:textId="77777777" w:rsid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4930F077" w14:textId="77777777" w:rsidR="004F4F80" w:rsidRPr="004F4F80" w:rsidRDefault="004F4F80" w:rsidP="004F4F80">
            <w:pPr>
              <w:rPr>
                <w:noProof/>
                <w:color w:val="000000" w:themeColor="text1"/>
              </w:rPr>
            </w:pPr>
          </w:p>
          <w:p w14:paraId="7585E356" w14:textId="77777777" w:rsidR="0006477C" w:rsidRPr="00A02F6F" w:rsidRDefault="0006477C" w:rsidP="00A02F6F">
            <w:pPr>
              <w:rPr>
                <w:noProof/>
                <w:color w:val="000000" w:themeColor="text1"/>
              </w:rPr>
            </w:pPr>
          </w:p>
        </w:tc>
      </w:tr>
    </w:tbl>
    <w:p w14:paraId="47BC8FD9" w14:textId="77777777" w:rsidR="005A3AFB" w:rsidRDefault="005A3AFB" w:rsidP="000C45FF">
      <w:pPr>
        <w:tabs>
          <w:tab w:val="left" w:pos="990"/>
        </w:tabs>
        <w:sectPr w:rsidR="005A3AFB" w:rsidSect="004F4F80">
          <w:headerReference w:type="default" r:id="rId14"/>
          <w:pgSz w:w="12240" w:h="15840"/>
          <w:pgMar w:top="990" w:right="720" w:bottom="720" w:left="720" w:header="720" w:footer="720" w:gutter="0"/>
          <w:cols w:space="720"/>
          <w:docGrid w:linePitch="360"/>
        </w:sectPr>
      </w:pPr>
    </w:p>
    <w:p w14:paraId="27E76262" w14:textId="77777777" w:rsidR="00C94C0E" w:rsidRDefault="00C94C0E" w:rsidP="00C94C0E">
      <w:pPr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[LOGOS]</w:t>
      </w:r>
    </w:p>
    <w:p w14:paraId="72B60850" w14:textId="77777777" w:rsidR="00C94C0E" w:rsidRDefault="00C94C0E" w:rsidP="00C94C0E">
      <w:pPr>
        <w:rPr>
          <w:rFonts w:ascii="Times New Roman" w:eastAsia="Calibri" w:hAnsi="Times New Roman" w:cs="Times New Roman"/>
          <w:b/>
          <w:sz w:val="24"/>
        </w:rPr>
      </w:pPr>
    </w:p>
    <w:p w14:paraId="4C69E68A" w14:textId="77777777" w:rsidR="00C94C0E" w:rsidRPr="00A34E84" w:rsidRDefault="00C94C0E" w:rsidP="00C94C0E">
      <w:pPr>
        <w:rPr>
          <w:rFonts w:ascii="Times New Roman" w:eastAsia="Calibri" w:hAnsi="Times New Roman" w:cs="Times New Roman"/>
          <w:sz w:val="24"/>
        </w:rPr>
      </w:pPr>
      <w:r w:rsidRPr="00112895">
        <w:rPr>
          <w:rFonts w:ascii="Times New Roman" w:eastAsia="Calibri" w:hAnsi="Times New Roman" w:cs="Times New Roman"/>
          <w:b/>
          <w:sz w:val="24"/>
        </w:rPr>
        <w:t>FOR IMMEDIATE RELEASE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Contact:</w:t>
      </w:r>
      <w:r w:rsidRPr="00A34E84">
        <w:rPr>
          <w:rFonts w:ascii="Times New Roman" w:eastAsia="Calibri" w:hAnsi="Times New Roman" w:cs="Times New Roman"/>
          <w:sz w:val="24"/>
        </w:rPr>
        <w:t xml:space="preserve"> </w:t>
      </w:r>
      <w:r w:rsidRPr="00A34E84">
        <w:rPr>
          <w:rFonts w:ascii="Times New Roman" w:eastAsia="Calibri" w:hAnsi="Times New Roman" w:cs="Times New Roman"/>
          <w:b/>
          <w:sz w:val="24"/>
        </w:rPr>
        <w:t>[LIBRARY CONTACT]</w:t>
      </w:r>
    </w:p>
    <w:p w14:paraId="15BE112E" w14:textId="77777777" w:rsidR="00C94C0E" w:rsidRPr="00A34E84" w:rsidRDefault="00C94C0E" w:rsidP="00C94C0E">
      <w:pPr>
        <w:rPr>
          <w:rFonts w:ascii="Times New Roman" w:eastAsia="Calibri" w:hAnsi="Times New Roman" w:cs="Times New Roman"/>
          <w:b/>
          <w:sz w:val="24"/>
        </w:rPr>
      </w:pPr>
      <w:r w:rsidRPr="00A34E84">
        <w:rPr>
          <w:rFonts w:ascii="Times New Roman" w:eastAsia="Calibri" w:hAnsi="Times New Roman" w:cs="Times New Roman"/>
          <w:b/>
          <w:sz w:val="24"/>
        </w:rPr>
        <w:t>[MONTH</w:t>
      </w:r>
      <w:r>
        <w:rPr>
          <w:rFonts w:ascii="Times New Roman" w:eastAsia="Calibri" w:hAnsi="Times New Roman" w:cs="Times New Roman"/>
          <w:b/>
          <w:sz w:val="24"/>
        </w:rPr>
        <w:t>,</w:t>
      </w:r>
      <w:r w:rsidRPr="00A34E84">
        <w:rPr>
          <w:rFonts w:ascii="Times New Roman" w:eastAsia="Calibri" w:hAnsi="Times New Roman" w:cs="Times New Roman"/>
          <w:b/>
          <w:sz w:val="24"/>
        </w:rPr>
        <w:t xml:space="preserve"> DATE, YEAR]</w:t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  <w:t>[PHONE, EMAIL]</w:t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</w:p>
    <w:p w14:paraId="37A5CB68" w14:textId="77777777" w:rsidR="00C94C0E" w:rsidRPr="00A34E84" w:rsidRDefault="00C94C0E" w:rsidP="00C94C0E">
      <w:pPr>
        <w:rPr>
          <w:rFonts w:ascii="Times New Roman" w:eastAsia="Calibri" w:hAnsi="Times New Roman" w:cs="Times New Roman"/>
          <w:sz w:val="24"/>
        </w:rPr>
      </w:pP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b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  <w:r w:rsidRPr="00A34E84">
        <w:rPr>
          <w:rFonts w:ascii="Times New Roman" w:eastAsia="Calibri" w:hAnsi="Times New Roman" w:cs="Times New Roman"/>
          <w:sz w:val="24"/>
        </w:rPr>
        <w:tab/>
      </w:r>
    </w:p>
    <w:p w14:paraId="6E79295F" w14:textId="77777777" w:rsidR="00C94C0E" w:rsidRDefault="00C94C0E" w:rsidP="00C94C0E">
      <w:pPr>
        <w:jc w:val="center"/>
        <w:rPr>
          <w:rFonts w:ascii="Times New Roman" w:eastAsia="Calibri" w:hAnsi="Times New Roman" w:cs="Times New Roman"/>
          <w:b/>
          <w:caps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EXPLORE, DISCOVER, CREATE</w:t>
      </w:r>
      <w:r>
        <w:rPr>
          <w:rFonts w:ascii="Times New Roman" w:eastAsia="Calibri" w:hAnsi="Times New Roman" w:cs="Times New Roman"/>
          <w:b/>
          <w:caps/>
          <w:sz w:val="24"/>
        </w:rPr>
        <w:t xml:space="preserve"> a Universe of Stories THIS Summer AT THE [LIBRARY NAME]</w:t>
      </w:r>
    </w:p>
    <w:p w14:paraId="3935247D" w14:textId="77777777" w:rsidR="00C94C0E" w:rsidRPr="00A34E84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46C5965E" w14:textId="77777777" w:rsidR="00C94C0E" w:rsidRDefault="00C94C0E" w:rsidP="00C94C0E">
      <w:pPr>
        <w:pStyle w:val="NormalWeb"/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sz w:val="24"/>
        </w:rPr>
      </w:pPr>
      <w:r w:rsidRPr="00BD6D30">
        <w:rPr>
          <w:rFonts w:ascii="Times New Roman" w:eastAsia="Calibri" w:hAnsi="Times New Roman" w:cs="Times New Roman"/>
          <w:b/>
          <w:sz w:val="24"/>
        </w:rPr>
        <w:t>[CITY]</w:t>
      </w:r>
      <w:r w:rsidRPr="00BD6D30">
        <w:rPr>
          <w:rFonts w:ascii="Times New Roman" w:eastAsia="Calibri" w:hAnsi="Times New Roman" w:cs="Times New Roman"/>
          <w:sz w:val="24"/>
        </w:rPr>
        <w:t xml:space="preserve"> </w:t>
      </w:r>
      <w:r w:rsidRPr="00A34E84">
        <w:rPr>
          <w:rFonts w:ascii="Times New Roman" w:eastAsia="Calibri" w:hAnsi="Times New Roman" w:cs="Times New Roman"/>
          <w:sz w:val="24"/>
        </w:rPr>
        <w:t>—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342ED9">
        <w:rPr>
          <w:rFonts w:ascii="Times New Roman" w:eastAsia="Calibri" w:hAnsi="Times New Roman" w:cs="Times New Roman"/>
          <w:b/>
          <w:sz w:val="24"/>
        </w:rPr>
        <w:t>[LIBRARY NAME]</w:t>
      </w:r>
      <w:r w:rsidRPr="00342ED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becomes mission control for summer reading activities with the theme </w:t>
      </w:r>
      <w:r w:rsidRPr="008C08FB">
        <w:rPr>
          <w:rFonts w:ascii="Times New Roman" w:eastAsia="Calibri" w:hAnsi="Times New Roman" w:cs="Times New Roman"/>
          <w:b/>
          <w:i/>
          <w:sz w:val="24"/>
        </w:rPr>
        <w:t>A</w:t>
      </w:r>
      <w:r>
        <w:rPr>
          <w:rFonts w:ascii="Times New Roman" w:eastAsia="Calibri" w:hAnsi="Times New Roman" w:cs="Times New Roman"/>
          <w:b/>
          <w:i/>
          <w:sz w:val="24"/>
        </w:rPr>
        <w:t xml:space="preserve"> Universe of Stories.</w:t>
      </w:r>
      <w:r>
        <w:rPr>
          <w:rFonts w:ascii="Times New Roman" w:eastAsia="Calibri" w:hAnsi="Times New Roman" w:cs="Times New Roman"/>
          <w:sz w:val="24"/>
        </w:rPr>
        <w:t xml:space="preserve">  This year’s focus on space offers opportunities for everyone to explore the science of space travel, discover celestial structures, and create imaginative worlds and creatures from distant galaxies. </w:t>
      </w:r>
    </w:p>
    <w:p w14:paraId="25266E84" w14:textId="77777777" w:rsidR="00C94C0E" w:rsidRDefault="00C94C0E" w:rsidP="00C94C0E">
      <w:pPr>
        <w:pStyle w:val="NormalWeb"/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sz w:val="24"/>
        </w:rPr>
      </w:pPr>
    </w:p>
    <w:p w14:paraId="4E6A73AD" w14:textId="77777777" w:rsidR="00C94C0E" w:rsidRPr="00A34E84" w:rsidRDefault="00C94C0E" w:rsidP="00C94C0E">
      <w:pPr>
        <w:rPr>
          <w:rFonts w:ascii="Times New Roman" w:eastAsia="Calibri" w:hAnsi="Times New Roman" w:cs="Times New Roman"/>
          <w:sz w:val="24"/>
        </w:rPr>
      </w:pPr>
      <w:r w:rsidRPr="00536687">
        <w:rPr>
          <w:rFonts w:ascii="Times New Roman" w:eastAsia="Calibri" w:hAnsi="Times New Roman" w:cs="Times New Roman"/>
          <w:b/>
          <w:sz w:val="24"/>
        </w:rPr>
        <w:t>[LIBRARY NAME]</w:t>
      </w:r>
      <w:r w:rsidRPr="00A34E84">
        <w:rPr>
          <w:rFonts w:ascii="Times New Roman" w:eastAsia="Calibri" w:hAnsi="Times New Roman" w:cs="Times New Roman"/>
          <w:sz w:val="24"/>
        </w:rPr>
        <w:t xml:space="preserve"> will offer a</w:t>
      </w:r>
      <w:r>
        <w:rPr>
          <w:rFonts w:ascii="Times New Roman" w:eastAsia="Calibri" w:hAnsi="Times New Roman" w:cs="Times New Roman"/>
          <w:sz w:val="24"/>
        </w:rPr>
        <w:t xml:space="preserve">n array of </w:t>
      </w:r>
      <w:r w:rsidRPr="00A34E84">
        <w:rPr>
          <w:rFonts w:ascii="Times New Roman" w:eastAsia="Calibri" w:hAnsi="Times New Roman" w:cs="Times New Roman"/>
          <w:sz w:val="24"/>
        </w:rPr>
        <w:t xml:space="preserve">public </w:t>
      </w:r>
      <w:r>
        <w:rPr>
          <w:rFonts w:ascii="Times New Roman" w:eastAsia="Calibri" w:hAnsi="Times New Roman" w:cs="Times New Roman"/>
          <w:sz w:val="24"/>
        </w:rPr>
        <w:t>program</w:t>
      </w:r>
      <w:r w:rsidRPr="00A34E84">
        <w:rPr>
          <w:rFonts w:ascii="Times New Roman" w:eastAsia="Calibri" w:hAnsi="Times New Roman" w:cs="Times New Roman"/>
          <w:sz w:val="24"/>
        </w:rPr>
        <w:t xml:space="preserve">s </w:t>
      </w:r>
      <w:r>
        <w:rPr>
          <w:rFonts w:ascii="Times New Roman" w:eastAsia="Calibri" w:hAnsi="Times New Roman" w:cs="Times New Roman"/>
          <w:sz w:val="24"/>
        </w:rPr>
        <w:t>for</w:t>
      </w:r>
      <w:r w:rsidRPr="00A34E84">
        <w:rPr>
          <w:rFonts w:ascii="Times New Roman" w:eastAsia="Calibri" w:hAnsi="Times New Roman" w:cs="Times New Roman"/>
          <w:sz w:val="24"/>
        </w:rPr>
        <w:t xml:space="preserve"> children, teens and adults</w:t>
      </w:r>
      <w:r>
        <w:rPr>
          <w:rFonts w:ascii="Times New Roman" w:eastAsia="Calibri" w:hAnsi="Times New Roman" w:cs="Times New Roman"/>
          <w:sz w:val="24"/>
        </w:rPr>
        <w:t xml:space="preserve"> related to both the real science of space and the invented worlds science fiction</w:t>
      </w:r>
      <w:r w:rsidRPr="00A34E84">
        <w:rPr>
          <w:rFonts w:ascii="Times New Roman" w:eastAsia="Calibri" w:hAnsi="Times New Roman" w:cs="Times New Roman"/>
          <w:sz w:val="24"/>
        </w:rPr>
        <w:t xml:space="preserve">. </w:t>
      </w:r>
      <w:r w:rsidRPr="00536687">
        <w:rPr>
          <w:rFonts w:ascii="Times New Roman" w:eastAsia="Calibri" w:hAnsi="Times New Roman" w:cs="Times New Roman"/>
          <w:b/>
          <w:sz w:val="24"/>
        </w:rPr>
        <w:t>[NAME/BRIEF INFORMATION ABOUT ONE OR TWO UPCOMING EVENTS]</w:t>
      </w:r>
      <w:r w:rsidRPr="00A34E84">
        <w:rPr>
          <w:rFonts w:ascii="Times New Roman" w:eastAsia="Calibri" w:hAnsi="Times New Roman" w:cs="Times New Roman"/>
          <w:sz w:val="24"/>
        </w:rPr>
        <w:t xml:space="preserve">. </w:t>
      </w:r>
      <w:r w:rsidRPr="00A34E84">
        <w:rPr>
          <w:rFonts w:ascii="Times New Roman" w:eastAsia="Times New Roman" w:hAnsi="Times New Roman" w:cs="Times New Roman"/>
          <w:sz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</w:rPr>
        <w:t>a full</w:t>
      </w:r>
      <w:r w:rsidRPr="00A34E84">
        <w:rPr>
          <w:rFonts w:ascii="Times New Roman" w:eastAsia="Times New Roman" w:hAnsi="Times New Roman" w:cs="Times New Roman"/>
          <w:sz w:val="24"/>
        </w:rPr>
        <w:t xml:space="preserve"> schedule of events, visit </w:t>
      </w:r>
      <w:r w:rsidRPr="00A34E84">
        <w:rPr>
          <w:rFonts w:ascii="Times New Roman" w:eastAsia="Times New Roman" w:hAnsi="Times New Roman" w:cs="Times New Roman"/>
          <w:b/>
          <w:sz w:val="24"/>
        </w:rPr>
        <w:t xml:space="preserve">[WEBSITE] </w:t>
      </w:r>
      <w:r w:rsidRPr="00A34E84">
        <w:rPr>
          <w:rFonts w:ascii="Times New Roman" w:eastAsia="Times New Roman" w:hAnsi="Times New Roman" w:cs="Times New Roman"/>
          <w:sz w:val="24"/>
        </w:rPr>
        <w:t>or contact</w:t>
      </w:r>
      <w:r w:rsidRPr="00A34E84">
        <w:rPr>
          <w:rFonts w:ascii="Times New Roman" w:eastAsia="Times New Roman" w:hAnsi="Times New Roman" w:cs="Times New Roman"/>
          <w:b/>
          <w:sz w:val="24"/>
        </w:rPr>
        <w:t xml:space="preserve"> [PHONE/EMAIL]</w:t>
      </w:r>
      <w:r w:rsidRPr="00A34E84">
        <w:rPr>
          <w:rFonts w:ascii="Times New Roman" w:eastAsia="Times New Roman" w:hAnsi="Times New Roman" w:cs="Times New Roman"/>
          <w:sz w:val="24"/>
        </w:rPr>
        <w:t>.</w:t>
      </w:r>
    </w:p>
    <w:p w14:paraId="64E496C0" w14:textId="77777777" w:rsidR="00C94C0E" w:rsidRDefault="00C94C0E" w:rsidP="00C94C0E">
      <w:pPr>
        <w:pStyle w:val="NormalWeb"/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b/>
          <w:i/>
          <w:sz w:val="24"/>
        </w:rPr>
      </w:pPr>
    </w:p>
    <w:p w14:paraId="30783AF6" w14:textId="1C1BD04A" w:rsidR="00C94C0E" w:rsidRPr="00BE60CC" w:rsidRDefault="00C94C0E" w:rsidP="00C94C0E">
      <w:pPr>
        <w:pStyle w:val="NormalWeb"/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Each summer,</w:t>
      </w:r>
      <w:r w:rsidRPr="00E4484C">
        <w:rPr>
          <w:rFonts w:ascii="Times New Roman" w:eastAsia="Calibri" w:hAnsi="Times New Roman" w:cs="Times New Roman"/>
          <w:b/>
          <w:sz w:val="24"/>
        </w:rPr>
        <w:t xml:space="preserve"> </w:t>
      </w:r>
      <w:r w:rsidRPr="00536687">
        <w:rPr>
          <w:rFonts w:ascii="Times New Roman" w:eastAsia="Calibri" w:hAnsi="Times New Roman" w:cs="Times New Roman"/>
          <w:b/>
          <w:sz w:val="24"/>
        </w:rPr>
        <w:t>[LIBRARY NAME]</w:t>
      </w:r>
      <w:r w:rsidRPr="00A34E84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partners with the West Virginia Library Commission (WVLC) and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 w:rsidRPr="006F0C66">
        <w:rPr>
          <w:rFonts w:ascii="Times New Roman" w:hAnsi="Times New Roman" w:cs="Times New Roman"/>
          <w:sz w:val="24"/>
          <w:szCs w:val="24"/>
          <w:lang w:val="en"/>
        </w:rPr>
        <w:t xml:space="preserve"> Collaborative Summer Library Program (CSLP)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to offer a theme for the summer’s activities. </w:t>
      </w:r>
      <w:r w:rsidRPr="008D5BC8">
        <w:rPr>
          <w:rFonts w:ascii="Times New Roman" w:hAnsi="Times New Roman" w:cs="Times New Roman"/>
          <w:sz w:val="24"/>
          <w:szCs w:val="24"/>
          <w:lang w:val="en"/>
        </w:rPr>
        <w:t>This summer</w:t>
      </w:r>
      <w:r>
        <w:rPr>
          <w:rFonts w:ascii="Times New Roman" w:hAnsi="Times New Roman" w:cs="Times New Roman"/>
          <w:sz w:val="24"/>
          <w:szCs w:val="24"/>
          <w:lang w:val="en"/>
        </w:rPr>
        <w:t>’s theme</w:t>
      </w:r>
      <w:r w:rsidRPr="008D5BC8">
        <w:rPr>
          <w:rFonts w:ascii="Times New Roman" w:hAnsi="Times New Roman" w:cs="Times New Roman"/>
          <w:sz w:val="24"/>
          <w:szCs w:val="24"/>
          <w:lang w:val="en"/>
        </w:rPr>
        <w:t xml:space="preserve"> coincide</w:t>
      </w:r>
      <w:r>
        <w:rPr>
          <w:rFonts w:ascii="Times New Roman" w:hAnsi="Times New Roman" w:cs="Times New Roman"/>
          <w:sz w:val="24"/>
          <w:szCs w:val="24"/>
          <w:lang w:val="en"/>
        </w:rPr>
        <w:t>s</w:t>
      </w:r>
      <w:r w:rsidRPr="008D5BC8">
        <w:rPr>
          <w:rFonts w:ascii="Times New Roman" w:hAnsi="Times New Roman" w:cs="Times New Roman"/>
          <w:sz w:val="24"/>
          <w:szCs w:val="24"/>
          <w:lang w:val="en"/>
        </w:rPr>
        <w:t xml:space="preserve"> with NASA’s 60 years of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space exploration </w:t>
      </w:r>
      <w:r w:rsidR="00B03737">
        <w:rPr>
          <w:rFonts w:ascii="Times New Roman" w:hAnsi="Times New Roman" w:cs="Times New Roman"/>
          <w:sz w:val="24"/>
          <w:szCs w:val="24"/>
          <w:lang w:val="en"/>
        </w:rPr>
        <w:t xml:space="preserve">celebration </w:t>
      </w:r>
      <w:r>
        <w:rPr>
          <w:rFonts w:ascii="Times New Roman" w:hAnsi="Times New Roman" w:cs="Times New Roman"/>
          <w:sz w:val="24"/>
          <w:szCs w:val="24"/>
          <w:lang w:val="en"/>
        </w:rPr>
        <w:t>and</w:t>
      </w:r>
      <w:r w:rsidRPr="008D5BC8">
        <w:rPr>
          <w:rFonts w:ascii="Times New Roman" w:hAnsi="Times New Roman" w:cs="Times New Roman"/>
          <w:sz w:val="24"/>
          <w:szCs w:val="24"/>
          <w:lang w:val="en"/>
        </w:rPr>
        <w:t xml:space="preserve"> the 50th anniversary of the Apollo Moon Landing.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 </w:t>
      </w:r>
    </w:p>
    <w:p w14:paraId="0F7AC8D6" w14:textId="77777777" w:rsidR="00C94C0E" w:rsidRDefault="00C94C0E" w:rsidP="00C94C0E">
      <w:pPr>
        <w:pStyle w:val="NormalWeb"/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  <w:lang w:val="en"/>
        </w:rPr>
      </w:pPr>
    </w:p>
    <w:p w14:paraId="74776892" w14:textId="77777777" w:rsidR="00C94C0E" w:rsidRPr="0088061F" w:rsidRDefault="00C94C0E" w:rsidP="00C94C0E">
      <w:pPr>
        <w:pStyle w:val="NormalWeb"/>
        <w:shd w:val="clear" w:color="auto" w:fill="FFFFFF"/>
        <w:spacing w:after="0" w:line="240" w:lineRule="auto"/>
        <w:textAlignment w:val="top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This is a great opportunity for our community to celebrate space science with hands-on activities and other events. We are proud to collaborate with </w:t>
      </w:r>
      <w:r>
        <w:rPr>
          <w:rFonts w:ascii="Times New Roman" w:eastAsia="Calibri" w:hAnsi="Times New Roman" w:cs="Times New Roman"/>
          <w:b/>
          <w:sz w:val="24"/>
        </w:rPr>
        <w:t xml:space="preserve">[ADD PARTNER NAMES] </w:t>
      </w:r>
      <w:r>
        <w:rPr>
          <w:rFonts w:ascii="Times New Roman" w:eastAsia="Calibri" w:hAnsi="Times New Roman" w:cs="Times New Roman"/>
          <w:sz w:val="24"/>
        </w:rPr>
        <w:t>to bring these events to the community.</w:t>
      </w:r>
    </w:p>
    <w:p w14:paraId="23F39709" w14:textId="77777777" w:rsidR="00C94C0E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52F6009F" w14:textId="6EFF7204" w:rsidR="00C94C0E" w:rsidRPr="00B03737" w:rsidRDefault="00B03737" w:rsidP="00C94C0E">
      <w:pPr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[ADD QUOTE FROM DIRECTOR OR SUMMER READING STAFF MEMBER]</w:t>
      </w:r>
    </w:p>
    <w:p w14:paraId="4282B11F" w14:textId="77777777" w:rsidR="00C94C0E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2AD1D88A" w14:textId="77777777" w:rsidR="00C94C0E" w:rsidRPr="00A34E84" w:rsidRDefault="00C94C0E" w:rsidP="00C94C0E">
      <w:pPr>
        <w:rPr>
          <w:rFonts w:ascii="Times New Roman" w:eastAsia="Calibri" w:hAnsi="Times New Roman" w:cs="Times New Roman"/>
          <w:sz w:val="24"/>
        </w:rPr>
      </w:pPr>
      <w:r w:rsidRPr="00A34E84">
        <w:rPr>
          <w:rFonts w:ascii="Times New Roman" w:eastAsia="Times New Roman" w:hAnsi="Times New Roman" w:cs="Times New Roman"/>
          <w:b/>
          <w:sz w:val="24"/>
        </w:rPr>
        <w:t>[LIBRARY NAME]</w:t>
      </w:r>
      <w:r w:rsidRPr="00A34E84">
        <w:rPr>
          <w:rFonts w:ascii="Times New Roman" w:eastAsia="Times New Roman" w:hAnsi="Times New Roman" w:cs="Times New Roman"/>
          <w:sz w:val="24"/>
        </w:rPr>
        <w:t xml:space="preserve"> is located at </w:t>
      </w:r>
      <w:r w:rsidRPr="00A34E84">
        <w:rPr>
          <w:rFonts w:ascii="Times New Roman" w:eastAsia="Times New Roman" w:hAnsi="Times New Roman" w:cs="Times New Roman"/>
          <w:b/>
          <w:sz w:val="24"/>
        </w:rPr>
        <w:t>[ADDRESS]</w:t>
      </w:r>
      <w:r w:rsidRPr="00A34E84"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Calibri" w:hAnsi="Times New Roman" w:cs="Times New Roman"/>
          <w:sz w:val="24"/>
        </w:rPr>
        <w:t xml:space="preserve">Our summer learning programs are </w:t>
      </w:r>
      <w:r w:rsidRPr="00A34E84">
        <w:rPr>
          <w:rFonts w:ascii="Times New Roman" w:eastAsia="Calibri" w:hAnsi="Times New Roman" w:cs="Times New Roman"/>
          <w:sz w:val="24"/>
        </w:rPr>
        <w:t xml:space="preserve">free and open to the public during library hours, </w:t>
      </w:r>
      <w:r w:rsidRPr="00A34E84">
        <w:rPr>
          <w:rFonts w:ascii="Times New Roman" w:eastAsia="Calibri" w:hAnsi="Times New Roman" w:cs="Times New Roman"/>
          <w:b/>
          <w:sz w:val="24"/>
        </w:rPr>
        <w:t>[LIBRARY HOURS]</w:t>
      </w:r>
      <w:r w:rsidRPr="00A34E84">
        <w:rPr>
          <w:rFonts w:ascii="Times New Roman" w:eastAsia="Calibri" w:hAnsi="Times New Roman" w:cs="Times New Roman"/>
          <w:sz w:val="24"/>
        </w:rPr>
        <w:t xml:space="preserve">. </w:t>
      </w:r>
    </w:p>
    <w:p w14:paraId="4F6CFDA6" w14:textId="77777777" w:rsidR="00C94C0E" w:rsidRPr="00A34E84" w:rsidRDefault="00C94C0E" w:rsidP="00C94C0E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</w:p>
    <w:p w14:paraId="234BA924" w14:textId="77777777" w:rsidR="00C94C0E" w:rsidRDefault="00C94C0E" w:rsidP="00C94C0E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14:paraId="28A489C5" w14:textId="77777777" w:rsidR="00C94C0E" w:rsidRDefault="00C94C0E" w:rsidP="00C94C0E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14:paraId="4B460D2D" w14:textId="77777777" w:rsidR="00C94C0E" w:rsidRDefault="00C94C0E" w:rsidP="00C94C0E">
      <w:pPr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[LOGOS]</w:t>
      </w:r>
    </w:p>
    <w:p w14:paraId="5974638B" w14:textId="77777777" w:rsidR="00C94C0E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611BB06C" w14:textId="77777777" w:rsidR="00C94C0E" w:rsidRPr="00F37DE9" w:rsidRDefault="00C94C0E" w:rsidP="00C94C0E">
      <w:pPr>
        <w:rPr>
          <w:rFonts w:ascii="Times New Roman" w:eastAsia="Calibri" w:hAnsi="Times New Roman" w:cs="Times New Roman"/>
          <w:sz w:val="24"/>
        </w:rPr>
      </w:pPr>
      <w:r w:rsidRPr="00F37DE9">
        <w:rPr>
          <w:rFonts w:ascii="Times New Roman" w:eastAsia="Calibri" w:hAnsi="Times New Roman" w:cs="Times New Roman"/>
          <w:sz w:val="24"/>
        </w:rPr>
        <w:t>For Immediate Release</w:t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</w:p>
    <w:p w14:paraId="7E4C12C5" w14:textId="77777777" w:rsidR="00C94C0E" w:rsidRPr="00F37DE9" w:rsidRDefault="00C94C0E" w:rsidP="00C94C0E">
      <w:pPr>
        <w:rPr>
          <w:rFonts w:ascii="Times New Roman" w:eastAsia="Calibri" w:hAnsi="Times New Roman" w:cs="Times New Roman"/>
          <w:b/>
          <w:sz w:val="24"/>
        </w:rPr>
      </w:pPr>
      <w:r w:rsidRPr="00F37DE9">
        <w:rPr>
          <w:rFonts w:ascii="Times New Roman" w:eastAsia="Calibri" w:hAnsi="Times New Roman" w:cs="Times New Roman"/>
          <w:b/>
          <w:sz w:val="24"/>
        </w:rPr>
        <w:t>[MONTH DATE, YEAR]</w:t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sz w:val="24"/>
        </w:rPr>
        <w:tab/>
      </w:r>
    </w:p>
    <w:p w14:paraId="47791337" w14:textId="77777777" w:rsidR="00C94C0E" w:rsidRPr="00F37DE9" w:rsidRDefault="00C94C0E" w:rsidP="00C94C0E">
      <w:pPr>
        <w:rPr>
          <w:rFonts w:ascii="Times New Roman" w:eastAsia="Calibri" w:hAnsi="Times New Roman" w:cs="Times New Roman"/>
          <w:b/>
          <w:sz w:val="24"/>
        </w:rPr>
      </w:pPr>
    </w:p>
    <w:p w14:paraId="0AE3045E" w14:textId="77777777" w:rsidR="00C94C0E" w:rsidRPr="00D962AF" w:rsidRDefault="00C94C0E" w:rsidP="00C94C0E">
      <w:pPr>
        <w:jc w:val="center"/>
        <w:rPr>
          <w:rFonts w:ascii="Times New Roman" w:eastAsia="Calibri" w:hAnsi="Times New Roman" w:cs="Times New Roman"/>
          <w:b/>
          <w:caps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EXPLORE, DISCOVER, CREATE</w:t>
      </w:r>
      <w:r w:rsidRPr="0086045F">
        <w:rPr>
          <w:rFonts w:ascii="Times New Roman" w:eastAsia="Calibri" w:hAnsi="Times New Roman" w:cs="Times New Roman"/>
          <w:b/>
          <w:caps/>
          <w:sz w:val="24"/>
        </w:rPr>
        <w:t xml:space="preserve"> </w:t>
      </w:r>
      <w:r w:rsidRPr="00C75D2E">
        <w:rPr>
          <w:rFonts w:ascii="Times New Roman" w:eastAsia="Calibri" w:hAnsi="Times New Roman" w:cs="Times New Roman"/>
          <w:b/>
          <w:caps/>
          <w:sz w:val="24"/>
        </w:rPr>
        <w:t xml:space="preserve">a Universe of Stories </w:t>
      </w:r>
      <w:r>
        <w:rPr>
          <w:rFonts w:ascii="Times New Roman" w:eastAsia="Calibri" w:hAnsi="Times New Roman" w:cs="Times New Roman"/>
          <w:b/>
          <w:caps/>
          <w:sz w:val="24"/>
        </w:rPr>
        <w:t xml:space="preserve">THIS </w:t>
      </w:r>
      <w:r w:rsidRPr="00C75D2E">
        <w:rPr>
          <w:rFonts w:ascii="Times New Roman" w:eastAsia="Calibri" w:hAnsi="Times New Roman" w:cs="Times New Roman"/>
          <w:b/>
          <w:caps/>
          <w:sz w:val="24"/>
        </w:rPr>
        <w:t xml:space="preserve">Summer </w:t>
      </w:r>
      <w:r>
        <w:rPr>
          <w:rFonts w:ascii="Times New Roman" w:eastAsia="Calibri" w:hAnsi="Times New Roman" w:cs="Times New Roman"/>
          <w:b/>
          <w:caps/>
          <w:sz w:val="24"/>
        </w:rPr>
        <w:t>AT THE [LIBRARY NAME]</w:t>
      </w:r>
    </w:p>
    <w:p w14:paraId="422B4664" w14:textId="77777777" w:rsidR="00C94C0E" w:rsidRPr="00F37DE9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113845AB" w14:textId="77777777" w:rsidR="00C94C0E" w:rsidRPr="00D962AF" w:rsidRDefault="00C94C0E" w:rsidP="00C94C0E">
      <w:pPr>
        <w:pStyle w:val="NormalWeb"/>
        <w:shd w:val="clear" w:color="auto" w:fill="FFFFFF"/>
        <w:spacing w:after="0" w:line="240" w:lineRule="auto"/>
        <w:ind w:left="1440" w:hanging="1440"/>
        <w:textAlignment w:val="top"/>
        <w:rPr>
          <w:rFonts w:ascii="Times New Roman" w:hAnsi="Times New Roman" w:cs="Times New Roman"/>
          <w:sz w:val="24"/>
          <w:szCs w:val="24"/>
          <w:lang w:val="en"/>
        </w:rPr>
      </w:pPr>
      <w:r w:rsidRPr="00F37DE9">
        <w:rPr>
          <w:rFonts w:ascii="Times New Roman" w:eastAsia="Calibri" w:hAnsi="Times New Roman" w:cs="Times New Roman"/>
          <w:b/>
          <w:sz w:val="24"/>
        </w:rPr>
        <w:t>WHAT</w:t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342ED9">
        <w:rPr>
          <w:rFonts w:ascii="Times New Roman" w:eastAsia="Calibri" w:hAnsi="Times New Roman" w:cs="Times New Roman"/>
          <w:b/>
          <w:sz w:val="24"/>
        </w:rPr>
        <w:t>[LIBRARY NAME]</w:t>
      </w:r>
      <w:r w:rsidRPr="00342ED9">
        <w:rPr>
          <w:rFonts w:ascii="Times New Roman" w:eastAsia="Calibri" w:hAnsi="Times New Roman" w:cs="Times New Roman"/>
          <w:sz w:val="24"/>
        </w:rPr>
        <w:t xml:space="preserve"> is pleased to </w:t>
      </w:r>
      <w:r>
        <w:rPr>
          <w:rFonts w:ascii="Times New Roman" w:eastAsia="Calibri" w:hAnsi="Times New Roman" w:cs="Times New Roman"/>
          <w:sz w:val="24"/>
        </w:rPr>
        <w:t>announce theme for this year’s Summer Reading Program:</w:t>
      </w:r>
      <w:r>
        <w:rPr>
          <w:rFonts w:ascii="Times New Roman" w:eastAsia="Calibri" w:hAnsi="Times New Roman" w:cs="Times New Roman"/>
          <w:b/>
          <w:i/>
          <w:sz w:val="24"/>
        </w:rPr>
        <w:t xml:space="preserve"> A Universe of Stories.  </w:t>
      </w:r>
      <w:r w:rsidRPr="00342ED9">
        <w:rPr>
          <w:rFonts w:ascii="Times New Roman" w:eastAsia="Calibri" w:hAnsi="Times New Roman" w:cs="Times New Roman"/>
          <w:b/>
          <w:sz w:val="24"/>
        </w:rPr>
        <w:t>[LIBRARY NAME]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joins 171 West Virginia libraries along with over 16,000 public libraries across the United States to bring the many facets of space exploration and science to the community.</w:t>
      </w:r>
    </w:p>
    <w:p w14:paraId="36D574B5" w14:textId="77777777" w:rsidR="00C94C0E" w:rsidRPr="00F37DE9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35EB1773" w14:textId="77777777" w:rsidR="00C94C0E" w:rsidRPr="00F37DE9" w:rsidRDefault="00C94C0E" w:rsidP="00C94C0E">
      <w:pPr>
        <w:ind w:left="1440" w:hanging="1440"/>
        <w:rPr>
          <w:rFonts w:ascii="Times New Roman" w:eastAsia="Calibri" w:hAnsi="Times New Roman" w:cs="Times New Roman"/>
          <w:sz w:val="24"/>
        </w:rPr>
      </w:pPr>
      <w:r w:rsidRPr="00F37DE9">
        <w:rPr>
          <w:rFonts w:ascii="Times New Roman" w:eastAsia="Calibri" w:hAnsi="Times New Roman" w:cs="Times New Roman"/>
          <w:b/>
          <w:sz w:val="24"/>
        </w:rPr>
        <w:t>WHEN</w:t>
      </w:r>
      <w:r w:rsidRPr="00F37DE9"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 xml:space="preserve">The </w:t>
      </w:r>
      <w:r w:rsidRPr="00342ED9">
        <w:rPr>
          <w:rFonts w:ascii="Times New Roman" w:eastAsia="Calibri" w:hAnsi="Times New Roman" w:cs="Times New Roman"/>
          <w:b/>
          <w:sz w:val="24"/>
        </w:rPr>
        <w:t>[LIBRARY NAME]</w:t>
      </w:r>
      <w:r w:rsidRPr="00342ED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will offer public events to bring STEM (science, technology, engineering and math) programs to children, teens and adults in our community.</w:t>
      </w:r>
      <w:r>
        <w:rPr>
          <w:rFonts w:ascii="Times New Roman" w:eastAsia="Calibri" w:hAnsi="Times New Roman" w:cs="Times New Roman"/>
          <w:b/>
          <w:sz w:val="24"/>
        </w:rPr>
        <w:t xml:space="preserve"> [INSERT SPECIFIC PROGRAM INFORMATION or GENERAL INFO LIKE WEBSITE, HOURS, ETC.]</w:t>
      </w:r>
    </w:p>
    <w:p w14:paraId="16EF6C80" w14:textId="77777777" w:rsidR="00C94C0E" w:rsidRPr="00F37DE9" w:rsidRDefault="00C94C0E" w:rsidP="00C94C0E">
      <w:pPr>
        <w:ind w:left="1440" w:hanging="1440"/>
        <w:rPr>
          <w:rFonts w:ascii="Times New Roman" w:eastAsia="Calibri" w:hAnsi="Times New Roman" w:cs="Times New Roman"/>
          <w:sz w:val="24"/>
        </w:rPr>
      </w:pPr>
    </w:p>
    <w:p w14:paraId="7A22162E" w14:textId="77777777" w:rsidR="00C94C0E" w:rsidRPr="00F37DE9" w:rsidRDefault="00C94C0E" w:rsidP="00C94C0E">
      <w:pPr>
        <w:ind w:left="1440" w:hanging="1440"/>
        <w:rPr>
          <w:rFonts w:ascii="Times New Roman" w:eastAsia="Calibri" w:hAnsi="Times New Roman" w:cs="Times New Roman"/>
          <w:sz w:val="24"/>
        </w:rPr>
      </w:pPr>
      <w:r w:rsidRPr="00F37DE9">
        <w:rPr>
          <w:rFonts w:ascii="Times New Roman" w:eastAsia="Calibri" w:hAnsi="Times New Roman" w:cs="Times New Roman"/>
          <w:b/>
          <w:sz w:val="24"/>
        </w:rPr>
        <w:t>WHERE</w:t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>[LIBRARY NAME AND ADDRESS]</w:t>
      </w:r>
      <w:r w:rsidRPr="00F37DE9">
        <w:rPr>
          <w:rFonts w:ascii="Times New Roman" w:eastAsia="Calibri" w:hAnsi="Times New Roman" w:cs="Times New Roman"/>
          <w:b/>
          <w:sz w:val="24"/>
        </w:rPr>
        <w:tab/>
      </w:r>
    </w:p>
    <w:p w14:paraId="08B9DEF2" w14:textId="77777777" w:rsidR="00C94C0E" w:rsidRPr="00F37DE9" w:rsidRDefault="00C94C0E" w:rsidP="00C94C0E">
      <w:pPr>
        <w:rPr>
          <w:rFonts w:ascii="Times New Roman" w:eastAsia="Calibri" w:hAnsi="Times New Roman" w:cs="Times New Roman"/>
          <w:sz w:val="24"/>
        </w:rPr>
      </w:pPr>
    </w:p>
    <w:p w14:paraId="5DAAA3AF" w14:textId="172F60AE" w:rsidR="00C94C0E" w:rsidRPr="00F37DE9" w:rsidRDefault="00C94C0E" w:rsidP="00C94C0E">
      <w:pPr>
        <w:ind w:left="1440" w:hanging="1440"/>
        <w:rPr>
          <w:rFonts w:ascii="Times New Roman" w:eastAsia="Calibri" w:hAnsi="Times New Roman" w:cs="Times New Roman"/>
          <w:sz w:val="24"/>
        </w:rPr>
      </w:pPr>
      <w:r w:rsidRPr="00F37DE9">
        <w:rPr>
          <w:rFonts w:ascii="Times New Roman" w:eastAsia="Calibri" w:hAnsi="Times New Roman" w:cs="Times New Roman"/>
          <w:b/>
          <w:sz w:val="24"/>
        </w:rPr>
        <w:t>WHY</w:t>
      </w:r>
      <w:r w:rsidRPr="00F37DE9"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 xml:space="preserve">Learning doesn’t stop when school is out. By participating in Summer Reading activities, school age students retain knowledge and skills </w:t>
      </w:r>
      <w:r w:rsidR="00C94FA7">
        <w:rPr>
          <w:rFonts w:ascii="Times New Roman" w:eastAsia="Calibri" w:hAnsi="Times New Roman" w:cs="Times New Roman"/>
          <w:sz w:val="24"/>
        </w:rPr>
        <w:t xml:space="preserve">gained </w:t>
      </w:r>
      <w:r>
        <w:rPr>
          <w:rFonts w:ascii="Times New Roman" w:eastAsia="Calibri" w:hAnsi="Times New Roman" w:cs="Times New Roman"/>
          <w:sz w:val="24"/>
        </w:rPr>
        <w:t xml:space="preserve">during the academic year and have a stronger foundation to begin the next school year.  Students who have access to educational opportunities during the summer are more likely to build academic success throughout their educational career. </w:t>
      </w:r>
      <w:r w:rsidRPr="00F37DE9">
        <w:rPr>
          <w:rFonts w:ascii="Times New Roman" w:eastAsia="Calibri" w:hAnsi="Times New Roman" w:cs="Times New Roman"/>
          <w:sz w:val="24"/>
        </w:rPr>
        <w:t xml:space="preserve"> </w:t>
      </w:r>
    </w:p>
    <w:p w14:paraId="76564C22" w14:textId="77777777" w:rsidR="00C94C0E" w:rsidRPr="00F37DE9" w:rsidRDefault="00C94C0E" w:rsidP="00C94C0E">
      <w:pPr>
        <w:ind w:left="1440" w:hanging="1440"/>
        <w:rPr>
          <w:rFonts w:ascii="Times New Roman" w:eastAsia="Calibri" w:hAnsi="Times New Roman" w:cs="Times New Roman"/>
          <w:b/>
          <w:sz w:val="24"/>
        </w:rPr>
      </w:pPr>
    </w:p>
    <w:p w14:paraId="67B3B334" w14:textId="77777777" w:rsidR="00C94C0E" w:rsidRDefault="00C94C0E" w:rsidP="00C94C0E">
      <w:pPr>
        <w:ind w:left="1440" w:hanging="144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WHO</w:t>
      </w:r>
      <w:r>
        <w:rPr>
          <w:rFonts w:ascii="Times New Roman" w:eastAsia="Calibri" w:hAnsi="Times New Roman" w:cs="Times New Roman"/>
          <w:b/>
          <w:sz w:val="24"/>
        </w:rPr>
        <w:tab/>
      </w:r>
      <w:r w:rsidRPr="00342ED9">
        <w:rPr>
          <w:rFonts w:ascii="Times New Roman" w:eastAsia="Calibri" w:hAnsi="Times New Roman" w:cs="Times New Roman"/>
          <w:b/>
          <w:sz w:val="24"/>
        </w:rPr>
        <w:t>[LIBRARY NAME]</w:t>
      </w:r>
      <w:r>
        <w:rPr>
          <w:rFonts w:ascii="Times New Roman" w:eastAsia="Calibri" w:hAnsi="Times New Roman" w:cs="Times New Roman"/>
          <w:sz w:val="24"/>
        </w:rPr>
        <w:t xml:space="preserve"> has joined with an array of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partners including NASA, the West Virginia Library Commission, American Library Association, Collaborative Summer Library Program, </w:t>
      </w:r>
      <w:r>
        <w:rPr>
          <w:rFonts w:ascii="Times New Roman" w:hAnsi="Times New Roman" w:cs="Times New Roman"/>
          <w:b/>
          <w:sz w:val="24"/>
          <w:szCs w:val="24"/>
          <w:lang w:val="en"/>
        </w:rPr>
        <w:t xml:space="preserve">[ADD COMMUNITY PARTNERS IF APPLICABLE]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and many other organizations to bring the excitement and wonder of space science to the community this </w:t>
      </w:r>
      <w:proofErr w:type="gramStart"/>
      <w:r>
        <w:rPr>
          <w:rFonts w:ascii="Times New Roman" w:hAnsi="Times New Roman" w:cs="Times New Roman"/>
          <w:sz w:val="24"/>
          <w:szCs w:val="24"/>
          <w:lang w:val="en"/>
        </w:rPr>
        <w:t>summer.</w:t>
      </w:r>
      <w:proofErr w:type="gramEnd"/>
      <w:r>
        <w:rPr>
          <w:rFonts w:ascii="Times New Roman" w:eastAsia="Calibri" w:hAnsi="Times New Roman" w:cs="Times New Roman"/>
          <w:sz w:val="24"/>
          <w:lang w:val="en"/>
        </w:rPr>
        <w:t xml:space="preserve"> </w:t>
      </w:r>
    </w:p>
    <w:p w14:paraId="73EEBFA8" w14:textId="77777777" w:rsidR="00C94C0E" w:rsidRPr="008E5698" w:rsidRDefault="00C94C0E" w:rsidP="00C94C0E">
      <w:pPr>
        <w:ind w:left="1440" w:hanging="1440"/>
        <w:rPr>
          <w:rFonts w:ascii="Times New Roman" w:eastAsia="Times New Roman" w:hAnsi="Times New Roman" w:cs="Times New Roman"/>
          <w:b/>
          <w:sz w:val="24"/>
        </w:rPr>
      </w:pPr>
      <w:r w:rsidRPr="00553294">
        <w:rPr>
          <w:rFonts w:ascii="Times New Roman" w:eastAsia="Calibri" w:hAnsi="Times New Roman" w:cs="Times New Roman"/>
          <w:sz w:val="24"/>
        </w:rPr>
        <w:t>.</w:t>
      </w:r>
    </w:p>
    <w:p w14:paraId="4C6D0430" w14:textId="5D8E450D" w:rsidR="00C94C0E" w:rsidRDefault="00C94C0E" w:rsidP="00C94FA7">
      <w:pPr>
        <w:rPr>
          <w:rFonts w:ascii="Times New Roman" w:eastAsia="Calibri" w:hAnsi="Times New Roman" w:cs="Times New Roman"/>
          <w:b/>
          <w:sz w:val="24"/>
        </w:rPr>
      </w:pPr>
      <w:r w:rsidRPr="00F37DE9">
        <w:rPr>
          <w:rFonts w:ascii="Times New Roman" w:eastAsia="Calibri" w:hAnsi="Times New Roman" w:cs="Times New Roman"/>
          <w:b/>
          <w:sz w:val="24"/>
        </w:rPr>
        <w:t>CONTACT</w:t>
      </w:r>
      <w:r w:rsidRPr="00F37DE9">
        <w:rPr>
          <w:rFonts w:ascii="Times New Roman" w:eastAsia="Calibri" w:hAnsi="Times New Roman" w:cs="Times New Roman"/>
          <w:sz w:val="24"/>
        </w:rPr>
        <w:tab/>
      </w:r>
      <w:r w:rsidRPr="00F37DE9">
        <w:rPr>
          <w:rFonts w:ascii="Times New Roman" w:eastAsia="Calibri" w:hAnsi="Times New Roman" w:cs="Times New Roman"/>
          <w:b/>
          <w:sz w:val="24"/>
        </w:rPr>
        <w:t>[LIBRARY CONTACT, PHONE, EMAI</w:t>
      </w:r>
      <w:r w:rsidR="00C94FA7">
        <w:rPr>
          <w:rFonts w:ascii="Times New Roman" w:eastAsia="Calibri" w:hAnsi="Times New Roman" w:cs="Times New Roman"/>
          <w:b/>
          <w:sz w:val="24"/>
        </w:rPr>
        <w:t>L</w:t>
      </w:r>
    </w:p>
    <w:sectPr w:rsidR="00C94C0E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BB7FE" w14:textId="77777777" w:rsidR="00EE34F1" w:rsidRDefault="00EE34F1" w:rsidP="000C45FF">
      <w:r>
        <w:separator/>
      </w:r>
    </w:p>
  </w:endnote>
  <w:endnote w:type="continuationSeparator" w:id="0">
    <w:p w14:paraId="39432709" w14:textId="77777777" w:rsidR="00EE34F1" w:rsidRDefault="00EE34F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73342" w14:textId="77777777" w:rsidR="00EE34F1" w:rsidRDefault="00EE34F1" w:rsidP="000C45FF">
      <w:r>
        <w:separator/>
      </w:r>
    </w:p>
  </w:footnote>
  <w:footnote w:type="continuationSeparator" w:id="0">
    <w:p w14:paraId="0B60EE5D" w14:textId="77777777" w:rsidR="00EE34F1" w:rsidRDefault="00EE34F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FD8FA" w14:textId="77777777" w:rsidR="000C45FF" w:rsidRDefault="000C45FF" w:rsidP="00C94C0E">
    <w:pPr>
      <w:pStyle w:val="Header"/>
      <w:tabs>
        <w:tab w:val="clear" w:pos="4680"/>
        <w:tab w:val="clear" w:pos="9360"/>
        <w:tab w:val="left" w:pos="325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25826E8" wp14:editId="6AD981B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21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C0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94A6D" w14:textId="77777777" w:rsidR="00C94C0E" w:rsidRDefault="00C94C0E" w:rsidP="00C94C0E">
    <w:pPr>
      <w:pStyle w:val="Header"/>
      <w:tabs>
        <w:tab w:val="clear" w:pos="4680"/>
        <w:tab w:val="clear" w:pos="9360"/>
        <w:tab w:val="left" w:pos="32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47B22"/>
    <w:multiLevelType w:val="hybridMultilevel"/>
    <w:tmpl w:val="4D6E0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2E0EB7"/>
    <w:multiLevelType w:val="hybridMultilevel"/>
    <w:tmpl w:val="6302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F1"/>
    <w:rsid w:val="00036450"/>
    <w:rsid w:val="0006477C"/>
    <w:rsid w:val="00094499"/>
    <w:rsid w:val="000C45FF"/>
    <w:rsid w:val="000E3FD1"/>
    <w:rsid w:val="000E7E93"/>
    <w:rsid w:val="00102829"/>
    <w:rsid w:val="00112054"/>
    <w:rsid w:val="001525E1"/>
    <w:rsid w:val="0016005F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6499A"/>
    <w:rsid w:val="00281FD5"/>
    <w:rsid w:val="002C62F4"/>
    <w:rsid w:val="0030481B"/>
    <w:rsid w:val="003156FC"/>
    <w:rsid w:val="003254B5"/>
    <w:rsid w:val="0037121F"/>
    <w:rsid w:val="003A0934"/>
    <w:rsid w:val="003A6B7D"/>
    <w:rsid w:val="003B06CA"/>
    <w:rsid w:val="003B5AF5"/>
    <w:rsid w:val="004071FC"/>
    <w:rsid w:val="00445947"/>
    <w:rsid w:val="004813B3"/>
    <w:rsid w:val="00496591"/>
    <w:rsid w:val="004C63E4"/>
    <w:rsid w:val="004D3011"/>
    <w:rsid w:val="004F4F80"/>
    <w:rsid w:val="00521FA9"/>
    <w:rsid w:val="005262AC"/>
    <w:rsid w:val="005A3AFB"/>
    <w:rsid w:val="005E39D5"/>
    <w:rsid w:val="00600670"/>
    <w:rsid w:val="00610863"/>
    <w:rsid w:val="0062123A"/>
    <w:rsid w:val="00635089"/>
    <w:rsid w:val="00646E75"/>
    <w:rsid w:val="006771D0"/>
    <w:rsid w:val="006D74B0"/>
    <w:rsid w:val="00715FCB"/>
    <w:rsid w:val="00743101"/>
    <w:rsid w:val="0074779E"/>
    <w:rsid w:val="007775E1"/>
    <w:rsid w:val="007867A0"/>
    <w:rsid w:val="007927F5"/>
    <w:rsid w:val="00802CA0"/>
    <w:rsid w:val="0086328E"/>
    <w:rsid w:val="008B6318"/>
    <w:rsid w:val="009260CD"/>
    <w:rsid w:val="00952C25"/>
    <w:rsid w:val="00A02F6F"/>
    <w:rsid w:val="00A2118D"/>
    <w:rsid w:val="00AD76E2"/>
    <w:rsid w:val="00B03737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4C0E"/>
    <w:rsid w:val="00C94FA7"/>
    <w:rsid w:val="00C9578B"/>
    <w:rsid w:val="00CB0055"/>
    <w:rsid w:val="00CB7215"/>
    <w:rsid w:val="00D2522B"/>
    <w:rsid w:val="00D422DE"/>
    <w:rsid w:val="00D5459D"/>
    <w:rsid w:val="00DA1F4D"/>
    <w:rsid w:val="00DD172A"/>
    <w:rsid w:val="00E25A26"/>
    <w:rsid w:val="00E4381A"/>
    <w:rsid w:val="00E55D74"/>
    <w:rsid w:val="00EE34F1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."/>
  <w:listSeparator w:val=","/>
  <w14:docId w14:val="14B574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A02F6F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A5300F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7B230B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9F4110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7B230B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4F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F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4F4F8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C0E"/>
    <w:pPr>
      <w:spacing w:after="270" w:line="315" w:lineRule="atLeast"/>
    </w:pPr>
    <w:rPr>
      <w:rFonts w:ascii="Helvetica" w:eastAsia="Times New Roman" w:hAnsi="Helvetica" w:cs="Helvetica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mailgoeshere@example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omeone@ourpubliclibrary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urPublicLibrary.org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55078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658AA5A43148489DF52C3C6DD4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85303-DBF2-400E-91E5-4273DD985815}"/>
      </w:docPartPr>
      <w:docPartBody>
        <w:p w:rsidR="00100445" w:rsidRDefault="00AA3519">
          <w:pPr>
            <w:pStyle w:val="C6658AA5A43148489DF52C3C6DD44F14"/>
          </w:pPr>
          <w:r w:rsidRPr="00D5459D">
            <w:t>Profile</w:t>
          </w:r>
        </w:p>
      </w:docPartBody>
    </w:docPart>
    <w:docPart>
      <w:docPartPr>
        <w:name w:val="B24AAFE94FA8446789C73CB2D1D43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38773-4E92-4CC0-B54F-D88258853FAD}"/>
      </w:docPartPr>
      <w:docPartBody>
        <w:p w:rsidR="00100445" w:rsidRDefault="00AA3519">
          <w:pPr>
            <w:pStyle w:val="B24AAFE94FA8446789C73CB2D1D436E8"/>
          </w:pPr>
          <w:r w:rsidRPr="00CB0055">
            <w:t>Contact</w:t>
          </w:r>
        </w:p>
      </w:docPartBody>
    </w:docPart>
    <w:docPart>
      <w:docPartPr>
        <w:name w:val="1B6DCF31978E4126822EAB8E9DCBB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DA80-C09A-464A-BC80-242EB1A60E51}"/>
      </w:docPartPr>
      <w:docPartBody>
        <w:p w:rsidR="00100445" w:rsidRDefault="00AA3519">
          <w:pPr>
            <w:pStyle w:val="1B6DCF31978E4126822EAB8E9DCBB919"/>
          </w:pPr>
          <w:r w:rsidRPr="004D3011">
            <w:t>PHONE:</w:t>
          </w:r>
        </w:p>
      </w:docPartBody>
    </w:docPart>
    <w:docPart>
      <w:docPartPr>
        <w:name w:val="845EDABE1AB94D31B25DF13DE89E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02EB2-46DA-434D-8E29-AFCA70405ADA}"/>
      </w:docPartPr>
      <w:docPartBody>
        <w:p w:rsidR="00100445" w:rsidRDefault="00AA3519">
          <w:pPr>
            <w:pStyle w:val="845EDABE1AB94D31B25DF13DE89E6117"/>
          </w:pPr>
          <w:r w:rsidRPr="004D3011">
            <w:t>WEBSITE:</w:t>
          </w:r>
        </w:p>
      </w:docPartBody>
    </w:docPart>
    <w:docPart>
      <w:docPartPr>
        <w:name w:val="40FB6F948D344B44AE6F05D11717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5D222-A64F-4321-AEE2-DA72D8B7FF7A}"/>
      </w:docPartPr>
      <w:docPartBody>
        <w:p w:rsidR="00100445" w:rsidRDefault="00AA3519">
          <w:pPr>
            <w:pStyle w:val="40FB6F948D344B44AE6F05D11717EE36"/>
          </w:pPr>
          <w:r w:rsidRPr="004D3011">
            <w:t>EMAIL:</w:t>
          </w:r>
        </w:p>
      </w:docPartBody>
    </w:docPart>
    <w:docPart>
      <w:docPartPr>
        <w:name w:val="A2CD703EBF734B19A80884BDCC3F8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62907-0AA2-4045-8975-011798294716}"/>
      </w:docPartPr>
      <w:docPartBody>
        <w:p w:rsidR="00100445" w:rsidRDefault="00AA3519">
          <w:pPr>
            <w:pStyle w:val="A2CD703EBF734B19A80884BDCC3F8FC8"/>
          </w:pPr>
          <w:r w:rsidRPr="00036450">
            <w:t>[Describe your responsibilities and achievements in terms of impact and results. Use examples but keep in short.]</w:t>
          </w:r>
        </w:p>
      </w:docPartBody>
    </w:docPart>
    <w:docPart>
      <w:docPartPr>
        <w:name w:val="0AC9CBAF72EB40C2BC95017F4E1C6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5CE51-C088-4428-92D2-706D07AA0BBA}"/>
      </w:docPartPr>
      <w:docPartBody>
        <w:p w:rsidR="00100445" w:rsidRDefault="00AA3519" w:rsidP="00AA3519">
          <w:pPr>
            <w:pStyle w:val="0AC9CBAF72EB40C2BC95017F4E1C664E"/>
          </w:pPr>
          <w:r w:rsidRPr="00D5459D">
            <w:t>Profile</w:t>
          </w:r>
        </w:p>
      </w:docPartBody>
    </w:docPart>
    <w:docPart>
      <w:docPartPr>
        <w:name w:val="F8A6F65024704F88AACDF074DE220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66596-12B8-4483-AEEA-FCC9692E9177}"/>
      </w:docPartPr>
      <w:docPartBody>
        <w:p w:rsidR="00100445" w:rsidRDefault="00AA3519" w:rsidP="00AA3519">
          <w:pPr>
            <w:pStyle w:val="F8A6F65024704F88AACDF074DE220E1C"/>
          </w:pPr>
          <w:r w:rsidRPr="00CB0055">
            <w:t>Contact</w:t>
          </w:r>
        </w:p>
      </w:docPartBody>
    </w:docPart>
    <w:docPart>
      <w:docPartPr>
        <w:name w:val="39261B79CFEC46A0AC027F1CA46F3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42C3B-1DE7-4295-9D55-D5C82FECE8AD}"/>
      </w:docPartPr>
      <w:docPartBody>
        <w:p w:rsidR="00100445" w:rsidRDefault="00AA3519" w:rsidP="00AA3519">
          <w:pPr>
            <w:pStyle w:val="39261B79CFEC46A0AC027F1CA46F33D3"/>
          </w:pPr>
          <w:r w:rsidRPr="004D3011">
            <w:t>PHONE:</w:t>
          </w:r>
        </w:p>
      </w:docPartBody>
    </w:docPart>
    <w:docPart>
      <w:docPartPr>
        <w:name w:val="C4F498053E24426BA8A65D1AD80B5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35F69-0376-49C2-AE12-70A888DA9A57}"/>
      </w:docPartPr>
      <w:docPartBody>
        <w:p w:rsidR="00100445" w:rsidRDefault="00AA3519" w:rsidP="00AA3519">
          <w:pPr>
            <w:pStyle w:val="C4F498053E24426BA8A65D1AD80B56D0"/>
          </w:pPr>
          <w:r w:rsidRPr="004D3011">
            <w:t>WEBSITE:</w:t>
          </w:r>
        </w:p>
      </w:docPartBody>
    </w:docPart>
    <w:docPart>
      <w:docPartPr>
        <w:name w:val="7BC39C27DB204A85919176498A764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97FB5-F758-42C4-A657-2728E61EED6C}"/>
      </w:docPartPr>
      <w:docPartBody>
        <w:p w:rsidR="00100445" w:rsidRDefault="00AA3519" w:rsidP="00AA3519">
          <w:pPr>
            <w:pStyle w:val="7BC39C27DB204A85919176498A7644F0"/>
          </w:pPr>
          <w:r>
            <w:t>Website goes here</w:t>
          </w:r>
        </w:p>
      </w:docPartBody>
    </w:docPart>
    <w:docPart>
      <w:docPartPr>
        <w:name w:val="D9C14F68D9714244A17CF771C7D70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B8B9C-1E09-4D38-90C2-C2ED890C84F1}"/>
      </w:docPartPr>
      <w:docPartBody>
        <w:p w:rsidR="00100445" w:rsidRDefault="00AA3519" w:rsidP="00AA3519">
          <w:pPr>
            <w:pStyle w:val="D9C14F68D9714244A17CF771C7D70049"/>
          </w:pPr>
          <w:r w:rsidRPr="004D3011">
            <w:t>EMAIL:</w:t>
          </w:r>
        </w:p>
      </w:docPartBody>
    </w:docPart>
    <w:docPart>
      <w:docPartPr>
        <w:name w:val="355A1272980C467693344EC431062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C149F-2113-45F5-9E15-DAA9DA9FC27A}"/>
      </w:docPartPr>
      <w:docPartBody>
        <w:p w:rsidR="00100445" w:rsidRDefault="00AA3519" w:rsidP="00AA3519">
          <w:pPr>
            <w:pStyle w:val="355A1272980C467693344EC431062493"/>
          </w:pPr>
          <w:r w:rsidRPr="00E4381A">
            <w:rPr>
              <w:rStyle w:val="Hyperlink"/>
            </w:rPr>
            <w:t>someone@example.com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19"/>
    <w:rsid w:val="00100445"/>
    <w:rsid w:val="00AA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F9E733AA60441993921282CB902104">
    <w:name w:val="27F9E733AA60441993921282CB902104"/>
  </w:style>
  <w:style w:type="paragraph" w:customStyle="1" w:styleId="9D7E29BEA4FF4970B6AD2C0611BC08DD">
    <w:name w:val="9D7E29BEA4FF4970B6AD2C0611BC08DD"/>
  </w:style>
  <w:style w:type="paragraph" w:customStyle="1" w:styleId="C6658AA5A43148489DF52C3C6DD44F14">
    <w:name w:val="C6658AA5A43148489DF52C3C6DD44F14"/>
  </w:style>
  <w:style w:type="paragraph" w:customStyle="1" w:styleId="E4DB6B0B910F4AAB99D2EA92D47C577C">
    <w:name w:val="E4DB6B0B910F4AAB99D2EA92D47C577C"/>
  </w:style>
  <w:style w:type="paragraph" w:customStyle="1" w:styleId="B24AAFE94FA8446789C73CB2D1D436E8">
    <w:name w:val="B24AAFE94FA8446789C73CB2D1D436E8"/>
  </w:style>
  <w:style w:type="paragraph" w:customStyle="1" w:styleId="1B6DCF31978E4126822EAB8E9DCBB919">
    <w:name w:val="1B6DCF31978E4126822EAB8E9DCBB919"/>
  </w:style>
  <w:style w:type="paragraph" w:customStyle="1" w:styleId="32C334BA132E4664AA2E2D7AD0C4EF2E">
    <w:name w:val="32C334BA132E4664AA2E2D7AD0C4EF2E"/>
  </w:style>
  <w:style w:type="paragraph" w:customStyle="1" w:styleId="845EDABE1AB94D31B25DF13DE89E6117">
    <w:name w:val="845EDABE1AB94D31B25DF13DE89E6117"/>
  </w:style>
  <w:style w:type="paragraph" w:customStyle="1" w:styleId="09C6A6AF8AF34BDD86F71DD822B5EAB5">
    <w:name w:val="09C6A6AF8AF34BDD86F71DD822B5EAB5"/>
  </w:style>
  <w:style w:type="paragraph" w:customStyle="1" w:styleId="40FB6F948D344B44AE6F05D11717EE36">
    <w:name w:val="40FB6F948D344B44AE6F05D11717EE36"/>
  </w:style>
  <w:style w:type="character" w:styleId="Hyperlink">
    <w:name w:val="Hyperlink"/>
    <w:basedOn w:val="DefaultParagraphFont"/>
    <w:uiPriority w:val="99"/>
    <w:unhideWhenUsed/>
    <w:rsid w:val="00AA3519"/>
    <w:rPr>
      <w:color w:val="C45911" w:themeColor="accent2" w:themeShade="BF"/>
      <w:u w:val="single"/>
    </w:rPr>
  </w:style>
  <w:style w:type="paragraph" w:customStyle="1" w:styleId="9D3E223088EA4AF59B9E80A8321A1868">
    <w:name w:val="9D3E223088EA4AF59B9E80A8321A1868"/>
  </w:style>
  <w:style w:type="paragraph" w:customStyle="1" w:styleId="BE413F37A9AD4E94BB22C7000B750EC4">
    <w:name w:val="BE413F37A9AD4E94BB22C7000B750EC4"/>
  </w:style>
  <w:style w:type="paragraph" w:customStyle="1" w:styleId="74135A908ADE462288BFAF2741DE388F">
    <w:name w:val="74135A908ADE462288BFAF2741DE388F"/>
  </w:style>
  <w:style w:type="paragraph" w:customStyle="1" w:styleId="FACE1C1033604F7ABD5604C339C6BF1B">
    <w:name w:val="FACE1C1033604F7ABD5604C339C6BF1B"/>
  </w:style>
  <w:style w:type="paragraph" w:customStyle="1" w:styleId="99AD4BC6C3F943C9B404CCD13CDC284A">
    <w:name w:val="99AD4BC6C3F943C9B404CCD13CDC284A"/>
  </w:style>
  <w:style w:type="paragraph" w:customStyle="1" w:styleId="4812F42375D948EEA21606F0A038FC60">
    <w:name w:val="4812F42375D948EEA21606F0A038FC60"/>
  </w:style>
  <w:style w:type="paragraph" w:customStyle="1" w:styleId="0F5394C964B04E249C629FE237DD7824">
    <w:name w:val="0F5394C964B04E249C629FE237DD7824"/>
  </w:style>
  <w:style w:type="paragraph" w:customStyle="1" w:styleId="A5FA3495F58C49EAADAE461D21DA4F9D">
    <w:name w:val="A5FA3495F58C49EAADAE461D21DA4F9D"/>
  </w:style>
  <w:style w:type="paragraph" w:customStyle="1" w:styleId="0BB51EA9669941C4BF46188ED3398211">
    <w:name w:val="0BB51EA9669941C4BF46188ED3398211"/>
  </w:style>
  <w:style w:type="paragraph" w:customStyle="1" w:styleId="90892C6F87784CF988FA802C35802B65">
    <w:name w:val="90892C6F87784CF988FA802C35802B65"/>
  </w:style>
  <w:style w:type="paragraph" w:customStyle="1" w:styleId="4F25F0CD30BE439796BB8CF2AB8F4332">
    <w:name w:val="4F25F0CD30BE439796BB8CF2AB8F4332"/>
  </w:style>
  <w:style w:type="paragraph" w:customStyle="1" w:styleId="58A108C9E9BC41908C2861C8E5573DC5">
    <w:name w:val="58A108C9E9BC41908C2861C8E5573DC5"/>
  </w:style>
  <w:style w:type="paragraph" w:customStyle="1" w:styleId="FAFE0DDED24E43B98D6F92B25F4CEAFF">
    <w:name w:val="FAFE0DDED24E43B98D6F92B25F4CEAFF"/>
  </w:style>
  <w:style w:type="paragraph" w:customStyle="1" w:styleId="73AA9182136242C29D7111B6429CDEA7">
    <w:name w:val="73AA9182136242C29D7111B6429CDEA7"/>
  </w:style>
  <w:style w:type="paragraph" w:customStyle="1" w:styleId="518254D964FF4EFC9F8E47C1E5AD81F1">
    <w:name w:val="518254D964FF4EFC9F8E47C1E5AD81F1"/>
  </w:style>
  <w:style w:type="paragraph" w:customStyle="1" w:styleId="649DEEE9ED3D414C9374D1D9B820B258">
    <w:name w:val="649DEEE9ED3D414C9374D1D9B820B258"/>
  </w:style>
  <w:style w:type="paragraph" w:customStyle="1" w:styleId="BEE0015CAD554322A52864A329CC6016">
    <w:name w:val="BEE0015CAD554322A52864A329CC6016"/>
  </w:style>
  <w:style w:type="paragraph" w:customStyle="1" w:styleId="EE72F672C03C4DE087250BE7E9953E63">
    <w:name w:val="EE72F672C03C4DE087250BE7E9953E63"/>
  </w:style>
  <w:style w:type="paragraph" w:customStyle="1" w:styleId="A0067D191639465F989E05A572D7B5EA">
    <w:name w:val="A0067D191639465F989E05A572D7B5EA"/>
  </w:style>
  <w:style w:type="paragraph" w:customStyle="1" w:styleId="A2CD703EBF734B19A80884BDCC3F8FC8">
    <w:name w:val="A2CD703EBF734B19A80884BDCC3F8FC8"/>
  </w:style>
  <w:style w:type="paragraph" w:customStyle="1" w:styleId="BA26E635FB0541F0BCB3043F38EFC642">
    <w:name w:val="BA26E635FB0541F0BCB3043F38EFC642"/>
  </w:style>
  <w:style w:type="paragraph" w:customStyle="1" w:styleId="B119F3790BDE4759A9E26AE358B81919">
    <w:name w:val="B119F3790BDE4759A9E26AE358B81919"/>
  </w:style>
  <w:style w:type="paragraph" w:customStyle="1" w:styleId="3EE0C9DFE6EA40BE95D6FBE41176F681">
    <w:name w:val="3EE0C9DFE6EA40BE95D6FBE41176F681"/>
  </w:style>
  <w:style w:type="paragraph" w:customStyle="1" w:styleId="78943F017AE54935922A9C6D422B80BC">
    <w:name w:val="78943F017AE54935922A9C6D422B80BC"/>
  </w:style>
  <w:style w:type="paragraph" w:customStyle="1" w:styleId="8F5097E331EF42DE9D8A74563959DBFD">
    <w:name w:val="8F5097E331EF42DE9D8A74563959DBFD"/>
  </w:style>
  <w:style w:type="paragraph" w:customStyle="1" w:styleId="0E71D0E3063F4E87B5E556E5B058D938">
    <w:name w:val="0E71D0E3063F4E87B5E556E5B058D938"/>
  </w:style>
  <w:style w:type="paragraph" w:customStyle="1" w:styleId="0F74AFCCCB35499C95F42FF2D9B568EB">
    <w:name w:val="0F74AFCCCB35499C95F42FF2D9B568EB"/>
  </w:style>
  <w:style w:type="paragraph" w:customStyle="1" w:styleId="B054CCE42587421CBE068113F02A8FC4">
    <w:name w:val="B054CCE42587421CBE068113F02A8FC4"/>
  </w:style>
  <w:style w:type="paragraph" w:customStyle="1" w:styleId="C986795432D746FBB21CF877CFA35847">
    <w:name w:val="C986795432D746FBB21CF877CFA35847"/>
  </w:style>
  <w:style w:type="paragraph" w:customStyle="1" w:styleId="1BB2A922FD4A402299C1F85AED0C2C0F">
    <w:name w:val="1BB2A922FD4A402299C1F85AED0C2C0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CDC45F6FF414F21A85F366AA8EFCDE2">
    <w:name w:val="6CDC45F6FF414F21A85F366AA8EFCDE2"/>
  </w:style>
  <w:style w:type="paragraph" w:customStyle="1" w:styleId="0AC9CBAF72EB40C2BC95017F4E1C664E">
    <w:name w:val="0AC9CBAF72EB40C2BC95017F4E1C664E"/>
    <w:rsid w:val="00AA3519"/>
  </w:style>
  <w:style w:type="paragraph" w:customStyle="1" w:styleId="F8A6F65024704F88AACDF074DE220E1C">
    <w:name w:val="F8A6F65024704F88AACDF074DE220E1C"/>
    <w:rsid w:val="00AA3519"/>
  </w:style>
  <w:style w:type="paragraph" w:customStyle="1" w:styleId="39261B79CFEC46A0AC027F1CA46F33D3">
    <w:name w:val="39261B79CFEC46A0AC027F1CA46F33D3"/>
    <w:rsid w:val="00AA3519"/>
  </w:style>
  <w:style w:type="paragraph" w:customStyle="1" w:styleId="C4F498053E24426BA8A65D1AD80B56D0">
    <w:name w:val="C4F498053E24426BA8A65D1AD80B56D0"/>
    <w:rsid w:val="00AA3519"/>
  </w:style>
  <w:style w:type="paragraph" w:customStyle="1" w:styleId="7BC39C27DB204A85919176498A7644F0">
    <w:name w:val="7BC39C27DB204A85919176498A7644F0"/>
    <w:rsid w:val="00AA3519"/>
  </w:style>
  <w:style w:type="paragraph" w:customStyle="1" w:styleId="D9C14F68D9714244A17CF771C7D70049">
    <w:name w:val="D9C14F68D9714244A17CF771C7D70049"/>
    <w:rsid w:val="00AA3519"/>
  </w:style>
  <w:style w:type="paragraph" w:customStyle="1" w:styleId="355A1272980C467693344EC431062493">
    <w:name w:val="355A1272980C467693344EC431062493"/>
    <w:rsid w:val="00AA3519"/>
  </w:style>
  <w:style w:type="paragraph" w:customStyle="1" w:styleId="AB5C707835754667944C5B2AD2A68319">
    <w:name w:val="AB5C707835754667944C5B2AD2A68319"/>
    <w:rsid w:val="00AA3519"/>
  </w:style>
  <w:style w:type="paragraph" w:customStyle="1" w:styleId="EA26DB6A4C8B490A8C0C1C5217C1999E">
    <w:name w:val="EA26DB6A4C8B490A8C0C1C5217C1999E"/>
    <w:rsid w:val="00AA3519"/>
  </w:style>
  <w:style w:type="paragraph" w:customStyle="1" w:styleId="A3AD735609B841719E5EEA56A6D4EF02">
    <w:name w:val="A3AD735609B841719E5EEA56A6D4EF02"/>
    <w:rsid w:val="00AA3519"/>
  </w:style>
  <w:style w:type="paragraph" w:customStyle="1" w:styleId="9BB5234BD81C4151AB061E0480F8A220">
    <w:name w:val="9BB5234BD81C4151AB061E0480F8A220"/>
    <w:rsid w:val="00AA3519"/>
  </w:style>
  <w:style w:type="paragraph" w:customStyle="1" w:styleId="5F0797A496CB4D8DB4323B44450CD1C2">
    <w:name w:val="5F0797A496CB4D8DB4323B44450CD1C2"/>
    <w:rsid w:val="00AA3519"/>
  </w:style>
  <w:style w:type="paragraph" w:customStyle="1" w:styleId="CE769F91D1DB436A9BE58F48B6FBCA97">
    <w:name w:val="CE769F91D1DB436A9BE58F48B6FBCA97"/>
    <w:rsid w:val="00AA3519"/>
  </w:style>
  <w:style w:type="paragraph" w:customStyle="1" w:styleId="3B52D60F74AF4129B77C923D27B90628">
    <w:name w:val="3B52D60F74AF4129B77C923D27B90628"/>
    <w:rsid w:val="00AA3519"/>
  </w:style>
  <w:style w:type="paragraph" w:customStyle="1" w:styleId="E91387D5238C45938E13490F55605193">
    <w:name w:val="E91387D5238C45938E13490F55605193"/>
    <w:rsid w:val="00AA3519"/>
  </w:style>
  <w:style w:type="paragraph" w:customStyle="1" w:styleId="5D87B422F2C94087B66C7A92229A1C7A">
    <w:name w:val="5D87B422F2C94087B66C7A92229A1C7A"/>
    <w:rsid w:val="00AA3519"/>
  </w:style>
  <w:style w:type="paragraph" w:customStyle="1" w:styleId="AC4E90DE0E0641E28AFDDF9654476BC3">
    <w:name w:val="AC4E90DE0E0641E28AFDDF9654476BC3"/>
    <w:rsid w:val="00AA3519"/>
  </w:style>
  <w:style w:type="paragraph" w:customStyle="1" w:styleId="6FDE3818015A4C83962F56894D26F417">
    <w:name w:val="6FDE3818015A4C83962F56894D26F417"/>
    <w:rsid w:val="00AA3519"/>
  </w:style>
  <w:style w:type="paragraph" w:customStyle="1" w:styleId="1467C188600F4FC9A836A29FE658905E">
    <w:name w:val="1467C188600F4FC9A836A29FE658905E"/>
    <w:rsid w:val="00AA3519"/>
  </w:style>
  <w:style w:type="paragraph" w:customStyle="1" w:styleId="D1DCB7A040324FA2869379DFB172BE00">
    <w:name w:val="D1DCB7A040324FA2869379DFB172BE00"/>
    <w:rsid w:val="00AA3519"/>
  </w:style>
  <w:style w:type="paragraph" w:customStyle="1" w:styleId="19520BAEC54D4AACADE655F74D1CA96A">
    <w:name w:val="19520BAEC54D4AACADE655F74D1CA96A"/>
    <w:rsid w:val="00AA3519"/>
  </w:style>
  <w:style w:type="paragraph" w:customStyle="1" w:styleId="821F5DF520D74D8BA660C6C174701E41">
    <w:name w:val="821F5DF520D74D8BA660C6C174701E41"/>
    <w:rsid w:val="00AA3519"/>
  </w:style>
  <w:style w:type="paragraph" w:customStyle="1" w:styleId="826A7163A8BD455BA0E21ACD6F48E6AC">
    <w:name w:val="826A7163A8BD455BA0E21ACD6F48E6AC"/>
    <w:rsid w:val="00AA3519"/>
  </w:style>
  <w:style w:type="paragraph" w:customStyle="1" w:styleId="6B2EFACCF803493B83DEA539F8A4B9B8">
    <w:name w:val="6B2EFACCF803493B83DEA539F8A4B9B8"/>
    <w:rsid w:val="00AA3519"/>
  </w:style>
  <w:style w:type="paragraph" w:customStyle="1" w:styleId="0453DD316E92413C9551D67A007A2B1A">
    <w:name w:val="0453DD316E92413C9551D67A007A2B1A"/>
    <w:rsid w:val="00AA3519"/>
  </w:style>
  <w:style w:type="paragraph" w:customStyle="1" w:styleId="541736D7D9364B7CAEFFAB7BCCBB0FBA">
    <w:name w:val="541736D7D9364B7CAEFFAB7BCCBB0FBA"/>
    <w:rsid w:val="00AA3519"/>
  </w:style>
  <w:style w:type="paragraph" w:customStyle="1" w:styleId="E6D6469F20494603994C8C9B61B8D85D">
    <w:name w:val="E6D6469F20494603994C8C9B61B8D85D"/>
    <w:rsid w:val="00AA3519"/>
  </w:style>
  <w:style w:type="paragraph" w:customStyle="1" w:styleId="4EE5DCCF6F574854BB063E33F36FB61B">
    <w:name w:val="4EE5DCCF6F574854BB063E33F36FB61B"/>
    <w:rsid w:val="00AA3519"/>
  </w:style>
  <w:style w:type="paragraph" w:customStyle="1" w:styleId="6C5223FE574E45E08A9C45AA18142EBA">
    <w:name w:val="6C5223FE574E45E08A9C45AA18142EBA"/>
    <w:rsid w:val="00AA3519"/>
  </w:style>
  <w:style w:type="paragraph" w:customStyle="1" w:styleId="79CB0663C8554F10BC8A6E59B9D88708">
    <w:name w:val="79CB0663C8554F10BC8A6E59B9D88708"/>
    <w:rsid w:val="00AA3519"/>
  </w:style>
  <w:style w:type="paragraph" w:customStyle="1" w:styleId="BCDDB387656A4320ACAAE149A1AD1F45">
    <w:name w:val="BCDDB387656A4320ACAAE149A1AD1F45"/>
    <w:rsid w:val="00AA3519"/>
  </w:style>
  <w:style w:type="paragraph" w:customStyle="1" w:styleId="7DA8F330ADED4DC3B22AD3A035FFC065">
    <w:name w:val="7DA8F330ADED4DC3B22AD3A035FFC065"/>
    <w:rsid w:val="00AA3519"/>
  </w:style>
  <w:style w:type="paragraph" w:customStyle="1" w:styleId="98453DB2ABD34C07A50C96D0577E45A9">
    <w:name w:val="98453DB2ABD34C07A50C96D0577E45A9"/>
    <w:rsid w:val="00AA3519"/>
  </w:style>
  <w:style w:type="paragraph" w:customStyle="1" w:styleId="EAB9B48F34A3494891902B7D4AE74D11">
    <w:name w:val="EAB9B48F34A3494891902B7D4AE74D11"/>
    <w:rsid w:val="00AA3519"/>
  </w:style>
  <w:style w:type="paragraph" w:customStyle="1" w:styleId="E4803B0BF60844C0BDDCC282BE2E2681">
    <w:name w:val="E4803B0BF60844C0BDDCC282BE2E2681"/>
    <w:rsid w:val="00AA3519"/>
  </w:style>
  <w:style w:type="paragraph" w:customStyle="1" w:styleId="D9E027FFBCED41FE8D6CC582430D5E00">
    <w:name w:val="D9E027FFBCED41FE8D6CC582430D5E00"/>
    <w:rsid w:val="00AA3519"/>
  </w:style>
  <w:style w:type="paragraph" w:customStyle="1" w:styleId="857F72C0B3C74190AF3185C779A0C253">
    <w:name w:val="857F72C0B3C74190AF3185C779A0C253"/>
    <w:rsid w:val="00AA3519"/>
  </w:style>
  <w:style w:type="paragraph" w:customStyle="1" w:styleId="538645CD93884485BD26A8B4D647F7ED">
    <w:name w:val="538645CD93884485BD26A8B4D647F7ED"/>
    <w:rsid w:val="00AA3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3177253EC714E9CAD699CC11652C0" ma:contentTypeVersion="15" ma:contentTypeDescription="Create a new document." ma:contentTypeScope="" ma:versionID="8b7f8453e03e5656f9bfed2a20a8abe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6080C7-DBD1-49FD-B6E2-A8AC119E29CB}"/>
</file>

<file path=customXml/itemProps2.xml><?xml version="1.0" encoding="utf-8"?>
<ds:datastoreItem xmlns:ds="http://schemas.openxmlformats.org/officeDocument/2006/customXml" ds:itemID="{18506A0D-4821-47C2-BD9B-CACF27C6B108}"/>
</file>

<file path=customXml/itemProps3.xml><?xml version="1.0" encoding="utf-8"?>
<ds:datastoreItem xmlns:ds="http://schemas.openxmlformats.org/officeDocument/2006/customXml" ds:itemID="{DD14EC26-251D-443A-AF4F-B15D0F3B0F84}"/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4</Pages>
  <Words>895</Words>
  <Characters>5104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2019-04-19T14:05:00Z</dcterms:created>
  <dcterms:modified xsi:type="dcterms:W3CDTF">2019-04-19T14:05:00Z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0x010100CEA3177253EC714E9CAD699CC11652C0</vt:lpwstr>
  </property>
  <property fmtid="{D5CDD505-2E9C-101B-9397-08002B2CF9AE}" pid="4" name="PublishingRollupImage">
    <vt:lpwstr/>
  </property>
  <property fmtid="{D5CDD505-2E9C-101B-9397-08002B2CF9AE}" pid="5" name="PublishingContactEmail">
    <vt:lpwstr/>
  </property>
  <property fmtid="{D5CDD505-2E9C-101B-9397-08002B2CF9AE}" pid="6" name="Comments">
    <vt:lpwstr/>
  </property>
  <property fmtid="{D5CDD505-2E9C-101B-9397-08002B2CF9AE}" pid="7" name="PublishingPageLayout">
    <vt:lpwstr/>
  </property>
  <property fmtid="{D5CDD505-2E9C-101B-9397-08002B2CF9AE}" pid="8" name="Audience">
    <vt:lpwstr/>
  </property>
  <property fmtid="{D5CDD505-2E9C-101B-9397-08002B2CF9AE}" pid="9" name="PublishingContactPicture">
    <vt:lpwstr/>
  </property>
  <property fmtid="{D5CDD505-2E9C-101B-9397-08002B2CF9AE}" pid="10" name="PublishingContactName">
    <vt:lpwstr/>
  </property>
</Properties>
</file>